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28FE" w:rsidRPr="00E72D64" w:rsidRDefault="00DB28FE" w:rsidP="00DB28F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2D6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                   </w:t>
      </w:r>
      <w:r w:rsidRPr="00E72D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  бюджетное общеобразовательное учреждение</w:t>
      </w:r>
    </w:p>
    <w:p w:rsidR="00DB28FE" w:rsidRPr="00E72D64" w:rsidRDefault="005F4546" w:rsidP="00DB28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bookmarkStart w:id="0" w:name="_GoBack"/>
      <w:bookmarkEnd w:id="0"/>
      <w:r w:rsidR="00DB28FE" w:rsidRPr="00E72D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средняя общеобразовательная школа № 1 города Новошахтинска</w:t>
      </w:r>
    </w:p>
    <w:p w:rsidR="00DB28FE" w:rsidRPr="00E72D64" w:rsidRDefault="00DB28FE" w:rsidP="00DB28F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2D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имени Героя Советского Союза Коршунова Константина Ионовича </w:t>
      </w:r>
    </w:p>
    <w:p w:rsidR="00DB28FE" w:rsidRPr="00E72D64" w:rsidRDefault="00DB28FE" w:rsidP="00DB28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28FE" w:rsidRPr="00E72D64" w:rsidRDefault="00DB28FE" w:rsidP="00DB28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77F9" w:rsidRPr="00E72D64" w:rsidRDefault="000777F9" w:rsidP="00DB28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2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28"/>
        <w:gridCol w:w="2076"/>
        <w:gridCol w:w="4063"/>
      </w:tblGrid>
      <w:tr w:rsidR="007B3603" w:rsidRPr="00E72D64" w:rsidTr="00000D91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</w:tcPr>
          <w:p w:rsidR="007B3603" w:rsidRPr="00E72D64" w:rsidRDefault="007B3603" w:rsidP="007B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Рассмотрено и рекомендовано к утверждению </w:t>
            </w:r>
          </w:p>
          <w:p w:rsidR="007B3603" w:rsidRPr="00E72D64" w:rsidRDefault="007B3603" w:rsidP="007B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заседании педагогического совета</w:t>
            </w:r>
          </w:p>
          <w:p w:rsidR="007B3603" w:rsidRPr="00E72D64" w:rsidRDefault="007B3603" w:rsidP="007B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E72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</w:t>
            </w:r>
            <w:r w:rsidRPr="00E72D6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№ 1</w:t>
            </w:r>
          </w:p>
          <w:p w:rsidR="007B3603" w:rsidRPr="00E72D64" w:rsidRDefault="007B3603" w:rsidP="007B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</w:t>
            </w:r>
            <w:proofErr w:type="gramStart"/>
            <w:r w:rsidRPr="00E72D6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«  </w:t>
            </w:r>
            <w:proofErr w:type="gramEnd"/>
            <w:r w:rsidRPr="00E72D6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 »</w:t>
            </w:r>
            <w:r w:rsidRPr="00E72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августа 2022 года</w:t>
            </w:r>
          </w:p>
          <w:p w:rsidR="007B3603" w:rsidRPr="00E72D64" w:rsidRDefault="007B3603" w:rsidP="007B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3603" w:rsidRPr="00E72D64" w:rsidRDefault="007B3603" w:rsidP="007B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3603" w:rsidRPr="00E72D64" w:rsidRDefault="007B3603" w:rsidP="007B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:rsidR="007B3603" w:rsidRPr="00E72D64" w:rsidRDefault="007B3603" w:rsidP="007B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</w:tcPr>
          <w:p w:rsidR="007B3603" w:rsidRPr="00E72D64" w:rsidRDefault="007B3603" w:rsidP="007B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  <w:p w:rsidR="007B3603" w:rsidRPr="00E72D64" w:rsidRDefault="007B3603" w:rsidP="007B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МБОУ СОШ № 1  </w:t>
            </w:r>
          </w:p>
          <w:p w:rsidR="007B3603" w:rsidRPr="00E72D64" w:rsidRDefault="007B3603" w:rsidP="007B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proofErr w:type="spellStart"/>
            <w:r w:rsidRPr="00E72D6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Рыбасова</w:t>
            </w:r>
            <w:proofErr w:type="spellEnd"/>
            <w:r w:rsidRPr="00E72D6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А.В._______________</w:t>
            </w:r>
          </w:p>
          <w:p w:rsidR="007B3603" w:rsidRPr="00E72D64" w:rsidRDefault="007B3603" w:rsidP="007B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  <w:p w:rsidR="007B3603" w:rsidRPr="00E72D64" w:rsidRDefault="007B3603" w:rsidP="007B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</w:t>
            </w:r>
            <w:r w:rsidRPr="00E72D6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№   </w:t>
            </w:r>
            <w:r w:rsidRPr="00E72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</w:t>
            </w:r>
            <w:proofErr w:type="gramStart"/>
            <w:r w:rsidRPr="00E72D6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«  </w:t>
            </w:r>
            <w:proofErr w:type="gramEnd"/>
            <w:r w:rsidRPr="00E72D6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  »</w:t>
            </w:r>
            <w:r w:rsidRPr="00E72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сентября 2022 г </w:t>
            </w:r>
          </w:p>
          <w:p w:rsidR="007B3603" w:rsidRPr="00E72D64" w:rsidRDefault="007B3603" w:rsidP="007B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3603" w:rsidRPr="00E72D64" w:rsidRDefault="007B3603" w:rsidP="007B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777F9" w:rsidRPr="00E72D64" w:rsidRDefault="000777F9" w:rsidP="007B36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26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28"/>
        <w:gridCol w:w="2076"/>
        <w:gridCol w:w="4063"/>
      </w:tblGrid>
      <w:tr w:rsidR="00DB28FE" w:rsidRPr="00E72D64" w:rsidTr="00543138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</w:tcPr>
          <w:p w:rsidR="00DB28FE" w:rsidRPr="00E72D64" w:rsidRDefault="00DB28FE" w:rsidP="00DB2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:rsidR="00DB28FE" w:rsidRPr="00E72D64" w:rsidRDefault="00DB28FE" w:rsidP="00DB2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</w:tcPr>
          <w:p w:rsidR="00DB28FE" w:rsidRPr="00E72D64" w:rsidRDefault="00DB28FE" w:rsidP="00DB2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28FE" w:rsidRPr="00E72D64" w:rsidTr="00543138">
        <w:tc>
          <w:tcPr>
            <w:tcW w:w="102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B28FE" w:rsidRPr="00E72D64" w:rsidRDefault="00DB28FE" w:rsidP="00DB28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96"/>
                <w:szCs w:val="96"/>
                <w:lang w:eastAsia="ru-RU"/>
              </w:rPr>
            </w:pPr>
            <w:r w:rsidRPr="00E72D6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</w:t>
            </w:r>
            <w:r w:rsidRPr="00E72D64">
              <w:rPr>
                <w:rFonts w:ascii="Times New Roman" w:eastAsia="Times New Roman" w:hAnsi="Times New Roman" w:cs="Times New Roman"/>
                <w:b/>
                <w:bCs/>
                <w:sz w:val="96"/>
                <w:szCs w:val="96"/>
                <w:lang w:eastAsia="ru-RU"/>
              </w:rPr>
              <w:t>Рабочая программа</w:t>
            </w:r>
          </w:p>
          <w:p w:rsidR="00DB28FE" w:rsidRPr="00E72D64" w:rsidRDefault="00DB28FE" w:rsidP="00DB28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DB28FE" w:rsidRPr="00E72D64" w:rsidRDefault="00DB28FE" w:rsidP="00DB2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8"/>
                <w:szCs w:val="48"/>
                <w:lang w:eastAsia="ru-RU"/>
              </w:rPr>
            </w:pPr>
            <w:r w:rsidRPr="00E72D64">
              <w:rPr>
                <w:rFonts w:ascii="Times New Roman" w:eastAsia="Times New Roman" w:hAnsi="Times New Roman" w:cs="Times New Roman"/>
                <w:b/>
                <w:bCs/>
                <w:sz w:val="48"/>
                <w:szCs w:val="48"/>
                <w:lang w:eastAsia="ru-RU"/>
              </w:rPr>
              <w:t>курса внеурочной деятельности</w:t>
            </w:r>
          </w:p>
          <w:p w:rsidR="00DB28FE" w:rsidRPr="00E72D64" w:rsidRDefault="00543138" w:rsidP="00DB28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48"/>
                <w:szCs w:val="48"/>
                <w:lang w:eastAsia="ru-RU"/>
              </w:rPr>
            </w:pPr>
            <w:r w:rsidRPr="00E72D64">
              <w:rPr>
                <w:rFonts w:ascii="Times New Roman" w:eastAsia="Times New Roman" w:hAnsi="Times New Roman" w:cs="Times New Roman"/>
                <w:b/>
                <w:bCs/>
                <w:sz w:val="48"/>
                <w:szCs w:val="48"/>
                <w:lang w:eastAsia="ru-RU"/>
              </w:rPr>
              <w:t xml:space="preserve">             общекультур</w:t>
            </w:r>
            <w:r w:rsidR="00DB28FE" w:rsidRPr="00E72D64">
              <w:rPr>
                <w:rFonts w:ascii="Times New Roman" w:eastAsia="Times New Roman" w:hAnsi="Times New Roman" w:cs="Times New Roman"/>
                <w:b/>
                <w:bCs/>
                <w:sz w:val="48"/>
                <w:szCs w:val="48"/>
                <w:lang w:eastAsia="ru-RU"/>
              </w:rPr>
              <w:t>ного направления</w:t>
            </w:r>
          </w:p>
          <w:p w:rsidR="00DB28FE" w:rsidRPr="00E72D64" w:rsidRDefault="00DB28FE" w:rsidP="00DB28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48"/>
                <w:szCs w:val="48"/>
                <w:lang w:eastAsia="ru-RU"/>
              </w:rPr>
            </w:pPr>
            <w:r w:rsidRPr="00E72D64">
              <w:rPr>
                <w:rFonts w:ascii="Times New Roman" w:eastAsia="Times New Roman" w:hAnsi="Times New Roman" w:cs="Times New Roman"/>
                <w:b/>
                <w:bCs/>
                <w:sz w:val="48"/>
                <w:szCs w:val="48"/>
                <w:lang w:eastAsia="ru-RU"/>
              </w:rPr>
              <w:t xml:space="preserve">    </w:t>
            </w:r>
            <w:r w:rsidR="00B738B8" w:rsidRPr="00E72D64">
              <w:rPr>
                <w:rFonts w:ascii="Times New Roman" w:eastAsia="Times New Roman" w:hAnsi="Times New Roman" w:cs="Times New Roman"/>
                <w:b/>
                <w:bCs/>
                <w:sz w:val="48"/>
                <w:szCs w:val="48"/>
                <w:lang w:eastAsia="ru-RU"/>
              </w:rPr>
              <w:t xml:space="preserve">   </w:t>
            </w:r>
            <w:r w:rsidRPr="00E72D64">
              <w:rPr>
                <w:rFonts w:ascii="Times New Roman" w:eastAsia="Times New Roman" w:hAnsi="Times New Roman" w:cs="Times New Roman"/>
                <w:b/>
                <w:bCs/>
                <w:sz w:val="48"/>
                <w:szCs w:val="48"/>
                <w:lang w:eastAsia="ru-RU"/>
              </w:rPr>
              <w:t>«</w:t>
            </w:r>
            <w:r w:rsidR="00B738B8" w:rsidRPr="00E72D64">
              <w:rPr>
                <w:rFonts w:ascii="Times New Roman" w:eastAsia="Times New Roman" w:hAnsi="Times New Roman" w:cs="Times New Roman"/>
                <w:b/>
                <w:bCs/>
                <w:sz w:val="48"/>
                <w:szCs w:val="48"/>
                <w:lang w:eastAsia="ru-RU"/>
              </w:rPr>
              <w:t xml:space="preserve">Театральная </w:t>
            </w:r>
            <w:r w:rsidRPr="00E72D64">
              <w:rPr>
                <w:rFonts w:ascii="Times New Roman" w:eastAsia="Times New Roman" w:hAnsi="Times New Roman" w:cs="Times New Roman"/>
                <w:b/>
                <w:bCs/>
                <w:sz w:val="48"/>
                <w:szCs w:val="48"/>
                <w:lang w:eastAsia="ru-RU"/>
              </w:rPr>
              <w:t>студия «Калейдоскоп»»</w:t>
            </w:r>
          </w:p>
          <w:p w:rsidR="00DB28FE" w:rsidRPr="00E72D64" w:rsidRDefault="00DB28FE" w:rsidP="00DB28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DB28FE" w:rsidRPr="00E72D64" w:rsidRDefault="00DB28FE" w:rsidP="00DB28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72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Уровень общего образования (класс)</w:t>
            </w:r>
          </w:p>
          <w:p w:rsidR="00DB28FE" w:rsidRPr="00E72D64" w:rsidRDefault="00DB28FE" w:rsidP="00DB28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72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начальное общее образование, </w:t>
            </w:r>
            <w:r w:rsidR="000777F9" w:rsidRPr="00E72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2-4</w:t>
            </w:r>
            <w:r w:rsidRPr="00E72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 xml:space="preserve"> класс</w:t>
            </w:r>
            <w:r w:rsidR="00543138" w:rsidRPr="00E72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ы</w:t>
            </w:r>
          </w:p>
          <w:p w:rsidR="00DB28FE" w:rsidRPr="00E72D64" w:rsidRDefault="00DB28FE" w:rsidP="00DB28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DB28FE" w:rsidRPr="00E72D64" w:rsidRDefault="00DB28FE" w:rsidP="00DB28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72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Количество часов </w:t>
            </w:r>
            <w:r w:rsidR="00E72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32</w:t>
            </w:r>
            <w:r w:rsidRPr="00E72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 </w:t>
            </w:r>
          </w:p>
          <w:p w:rsidR="00DB28FE" w:rsidRPr="00E72D64" w:rsidRDefault="00DB28FE" w:rsidP="00DB28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72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Учитель   </w:t>
            </w:r>
            <w:r w:rsidRPr="00E72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Демина Жанна Алексеевна</w:t>
            </w:r>
          </w:p>
          <w:p w:rsidR="00DB28FE" w:rsidRPr="00E72D64" w:rsidRDefault="00DB28FE" w:rsidP="00DB28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DB28FE" w:rsidRPr="00E72D64" w:rsidRDefault="00DB28FE" w:rsidP="00DB28FE">
            <w:pPr>
              <w:autoSpaceDE w:val="0"/>
              <w:autoSpaceDN w:val="0"/>
              <w:adjustRightInd w:val="0"/>
              <w:spacing w:before="154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DB28FE" w:rsidRPr="00E72D64" w:rsidRDefault="00DB28FE" w:rsidP="00DB28FE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2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Программа разработана на основе   </w:t>
            </w:r>
            <w:r w:rsidRPr="00E72D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Письма Министерства образования и науки Российской Федерации «Об организации внеурочной деятельности при введении федерального государственного образовательного стандарта общего образования </w:t>
            </w:r>
          </w:p>
          <w:p w:rsidR="00DB28FE" w:rsidRPr="00E72D64" w:rsidRDefault="00DB28FE" w:rsidP="00DB28F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E72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реализуется средствами курса</w:t>
            </w:r>
            <w:r w:rsidRPr="00E72D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72D64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на основе «Методический конструктор. Внеурочная деятельность школьников», автор Д.В. Григорьев, П.В. Степанов; Москва. – Просвещение, 2014 год.</w:t>
            </w:r>
          </w:p>
          <w:p w:rsidR="00DB28FE" w:rsidRPr="00E72D64" w:rsidRDefault="00DB28FE" w:rsidP="00DB28FE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</w:tr>
    </w:tbl>
    <w:p w:rsidR="00DB28FE" w:rsidRPr="00E72D64" w:rsidRDefault="00DB28FE" w:rsidP="00DB28FE">
      <w:pPr>
        <w:spacing w:after="0"/>
        <w:rPr>
          <w:rFonts w:ascii="Times New Roman" w:eastAsia="Calibri" w:hAnsi="Times New Roman" w:cs="Times New Roman"/>
          <w:sz w:val="28"/>
          <w:szCs w:val="24"/>
        </w:rPr>
      </w:pPr>
    </w:p>
    <w:p w:rsidR="000777F9" w:rsidRPr="00E72D64" w:rsidRDefault="000777F9" w:rsidP="00DB28FE">
      <w:pPr>
        <w:spacing w:after="0"/>
        <w:rPr>
          <w:rFonts w:ascii="Times New Roman" w:eastAsia="Calibri" w:hAnsi="Times New Roman" w:cs="Times New Roman"/>
          <w:sz w:val="28"/>
          <w:szCs w:val="24"/>
        </w:rPr>
      </w:pPr>
    </w:p>
    <w:p w:rsidR="00DB28FE" w:rsidRPr="00E72D64" w:rsidRDefault="00DB28FE" w:rsidP="00DB28FE">
      <w:pPr>
        <w:spacing w:after="0"/>
        <w:rPr>
          <w:rFonts w:ascii="Times New Roman" w:eastAsia="Calibri" w:hAnsi="Times New Roman" w:cs="Times New Roman"/>
          <w:b/>
          <w:sz w:val="32"/>
          <w:szCs w:val="28"/>
          <w:lang w:eastAsia="ru-RU"/>
        </w:rPr>
      </w:pPr>
      <w:r w:rsidRPr="00E72D64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          </w:t>
      </w:r>
      <w:r w:rsidR="007B3603" w:rsidRPr="00E72D6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</w:t>
      </w:r>
      <w:r w:rsidRPr="00E72D6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</w:t>
      </w:r>
      <w:r w:rsidRPr="00E72D64">
        <w:rPr>
          <w:rFonts w:ascii="Times New Roman" w:eastAsia="Calibri" w:hAnsi="Times New Roman" w:cs="Times New Roman"/>
          <w:b/>
          <w:sz w:val="32"/>
          <w:szCs w:val="28"/>
          <w:lang w:eastAsia="ru-RU"/>
        </w:rPr>
        <w:t>Пояснительная записка.</w:t>
      </w:r>
    </w:p>
    <w:p w:rsidR="00DB28FE" w:rsidRPr="00E72D64" w:rsidRDefault="00DB28FE" w:rsidP="00DB28F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B28FE" w:rsidRPr="00E72D64" w:rsidRDefault="00DB28FE" w:rsidP="00DB28F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777F9" w:rsidRPr="00E72D64" w:rsidRDefault="00543138" w:rsidP="000777F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E72D64"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  <w:t xml:space="preserve">  </w:t>
      </w:r>
      <w:r w:rsidR="000777F9" w:rsidRPr="00E72D64"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  <w:t xml:space="preserve"> </w:t>
      </w:r>
      <w:r w:rsidR="00961F9E" w:rsidRPr="00E72D64"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  <w:t xml:space="preserve">Программа </w:t>
      </w:r>
      <w:r w:rsidRPr="00E72D64"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  <w:t xml:space="preserve">курса </w:t>
      </w:r>
      <w:r w:rsidR="00961F9E" w:rsidRPr="00E72D64"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  <w:t>«</w:t>
      </w:r>
      <w:r w:rsidRPr="00E72D64"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  <w:t xml:space="preserve">Театральная </w:t>
      </w:r>
      <w:r w:rsidR="00961F9E" w:rsidRPr="00E72D64"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  <w:t>студия «Калейдоскоп</w:t>
      </w:r>
      <w:r w:rsidRPr="00E72D64"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  <w:t>»</w:t>
      </w:r>
      <w:r w:rsidRPr="00E72D64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реализует общекультур</w:t>
      </w:r>
      <w:r w:rsidR="00DB28FE" w:rsidRPr="00E72D64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ное направление во внеурочной деятельности </w:t>
      </w:r>
      <w:r w:rsidRPr="00E72D64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в начальной школе </w:t>
      </w:r>
      <w:r w:rsidR="00DB28FE" w:rsidRPr="00E72D64">
        <w:rPr>
          <w:rFonts w:ascii="Times New Roman" w:eastAsia="Times New Roman" w:hAnsi="Times New Roman" w:cs="Times New Roman"/>
          <w:sz w:val="28"/>
          <w:szCs w:val="24"/>
          <w:lang w:eastAsia="ar-SA"/>
        </w:rPr>
        <w:t>в соответствии с федеральными государственными образовательными стандартами начального общег</w:t>
      </w:r>
      <w:r w:rsidR="002916AF" w:rsidRPr="00E72D64">
        <w:rPr>
          <w:rFonts w:ascii="Times New Roman" w:eastAsia="Times New Roman" w:hAnsi="Times New Roman" w:cs="Times New Roman"/>
          <w:sz w:val="28"/>
          <w:szCs w:val="24"/>
          <w:lang w:eastAsia="ar-SA"/>
        </w:rPr>
        <w:t>о образования второго поколения</w:t>
      </w:r>
      <w:r w:rsidR="000777F9" w:rsidRPr="00E72D64">
        <w:rPr>
          <w:rFonts w:ascii="Times New Roman" w:eastAsia="Times New Roman" w:hAnsi="Times New Roman" w:cs="Times New Roman"/>
          <w:sz w:val="28"/>
          <w:szCs w:val="24"/>
          <w:lang w:eastAsia="ar-SA"/>
        </w:rPr>
        <w:t>;</w:t>
      </w:r>
    </w:p>
    <w:p w:rsidR="000777F9" w:rsidRPr="00E72D64" w:rsidRDefault="002916AF" w:rsidP="000777F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E72D64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на основе</w:t>
      </w:r>
      <w:r w:rsidR="000777F9" w:rsidRPr="00E72D64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</w:t>
      </w:r>
      <w:r w:rsidR="000777F9" w:rsidRPr="00E72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переработки примерной (Примерные программы по внеурочной деятельности для начальной школы) и авторской программы внеурочной деятельности «Театр – студия в современной школе», автор С.Ю. </w:t>
      </w:r>
      <w:proofErr w:type="spellStart"/>
      <w:r w:rsidR="000777F9" w:rsidRPr="00E72D64">
        <w:rPr>
          <w:rFonts w:ascii="Times New Roman" w:eastAsia="Times New Roman" w:hAnsi="Times New Roman" w:cs="Times New Roman"/>
          <w:sz w:val="28"/>
          <w:szCs w:val="28"/>
          <w:lang w:eastAsia="ru-RU"/>
        </w:rPr>
        <w:t>Кидин</w:t>
      </w:r>
      <w:proofErr w:type="spellEnd"/>
      <w:r w:rsidR="000777F9" w:rsidRPr="00E72D64">
        <w:rPr>
          <w:rFonts w:ascii="Times New Roman" w:eastAsia="Times New Roman" w:hAnsi="Times New Roman" w:cs="Times New Roman"/>
          <w:sz w:val="28"/>
          <w:szCs w:val="28"/>
          <w:lang w:eastAsia="ru-RU"/>
        </w:rPr>
        <w:t>, - Волгоград: Учитель,</w:t>
      </w:r>
      <w:r w:rsidR="007B3603" w:rsidRPr="00E72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77F9" w:rsidRPr="00E72D64">
        <w:rPr>
          <w:rFonts w:ascii="Times New Roman" w:eastAsia="Times New Roman" w:hAnsi="Times New Roman" w:cs="Times New Roman"/>
          <w:sz w:val="28"/>
          <w:szCs w:val="28"/>
          <w:lang w:eastAsia="ru-RU"/>
        </w:rPr>
        <w:t>2009.</w:t>
      </w:r>
    </w:p>
    <w:p w:rsidR="00961F9E" w:rsidRPr="00E72D64" w:rsidRDefault="00961F9E" w:rsidP="00DB28FE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4"/>
          <w:lang w:eastAsia="ar-SA"/>
        </w:rPr>
      </w:pPr>
    </w:p>
    <w:p w:rsidR="00DB28FE" w:rsidRPr="00E72D64" w:rsidRDefault="00DB28FE" w:rsidP="00DB28F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4"/>
        </w:rPr>
      </w:pPr>
      <w:r w:rsidRPr="00E72D64">
        <w:rPr>
          <w:rFonts w:ascii="Times New Roman" w:eastAsia="Calibri" w:hAnsi="Times New Roman" w:cs="Times New Roman"/>
          <w:b/>
          <w:sz w:val="28"/>
          <w:szCs w:val="24"/>
        </w:rPr>
        <w:t>Данная рабочая программа разработана на основе документов:</w:t>
      </w:r>
    </w:p>
    <w:p w:rsidR="00DB28FE" w:rsidRPr="00E72D64" w:rsidRDefault="00DB28FE" w:rsidP="00DB28FE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E72D64">
        <w:rPr>
          <w:rFonts w:ascii="Times New Roman" w:eastAsia="Calibri" w:hAnsi="Times New Roman" w:cs="Times New Roman"/>
          <w:sz w:val="28"/>
          <w:szCs w:val="24"/>
        </w:rPr>
        <w:t xml:space="preserve">Федеральный закон от 29.12.2012 № 273-ФЗ «Об образовании в Российской Федерации» </w:t>
      </w:r>
    </w:p>
    <w:p w:rsidR="00DB28FE" w:rsidRPr="00E72D64" w:rsidRDefault="00DB28FE" w:rsidP="00DB28FE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E72D64">
        <w:rPr>
          <w:rFonts w:ascii="Times New Roman" w:eastAsia="Calibri" w:hAnsi="Times New Roman" w:cs="Times New Roman"/>
          <w:sz w:val="28"/>
          <w:szCs w:val="24"/>
        </w:rPr>
        <w:t>Письма Министерства образования и науки Российской Федерации «Об организации внеурочной деятельности при введении федерального государственного образовательного стандарта общего образования» от 12 мая 2011 г. № 03-296;</w:t>
      </w:r>
    </w:p>
    <w:p w:rsidR="00DB28FE" w:rsidRPr="00E72D64" w:rsidRDefault="00DB28FE" w:rsidP="00DB28FE">
      <w:pPr>
        <w:numPr>
          <w:ilvl w:val="0"/>
          <w:numId w:val="1"/>
        </w:numPr>
        <w:suppressAutoHyphens/>
        <w:spacing w:after="0" w:line="240" w:lineRule="auto"/>
        <w:ind w:right="722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E72D64">
        <w:rPr>
          <w:rFonts w:ascii="Times New Roman" w:eastAsia="Calibri" w:hAnsi="Times New Roman" w:cs="Times New Roman"/>
          <w:sz w:val="28"/>
          <w:szCs w:val="24"/>
        </w:rPr>
        <w:t>Основной образовательной программы начального общего образования МБОУ СОШ № 1</w:t>
      </w:r>
    </w:p>
    <w:p w:rsidR="00DB28FE" w:rsidRPr="00E72D64" w:rsidRDefault="00DB28FE" w:rsidP="00DB28FE">
      <w:pPr>
        <w:numPr>
          <w:ilvl w:val="0"/>
          <w:numId w:val="1"/>
        </w:numPr>
        <w:suppressAutoHyphens/>
        <w:spacing w:after="0" w:line="240" w:lineRule="auto"/>
        <w:ind w:right="722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E72D64">
        <w:rPr>
          <w:rFonts w:ascii="Times New Roman" w:eastAsia="Calibri" w:hAnsi="Times New Roman" w:cs="Times New Roman"/>
          <w:sz w:val="28"/>
          <w:szCs w:val="24"/>
        </w:rPr>
        <w:t>Календарн</w:t>
      </w:r>
      <w:r w:rsidR="00961F9E" w:rsidRPr="00E72D64">
        <w:rPr>
          <w:rFonts w:ascii="Times New Roman" w:eastAsia="Calibri" w:hAnsi="Times New Roman" w:cs="Times New Roman"/>
          <w:sz w:val="28"/>
          <w:szCs w:val="24"/>
        </w:rPr>
        <w:t>ого графика МБОУ СОШ № 1 на 2022-2023</w:t>
      </w:r>
      <w:r w:rsidRPr="00E72D64">
        <w:rPr>
          <w:rFonts w:ascii="Times New Roman" w:eastAsia="Calibri" w:hAnsi="Times New Roman" w:cs="Times New Roman"/>
          <w:sz w:val="28"/>
          <w:szCs w:val="24"/>
        </w:rPr>
        <w:t xml:space="preserve"> учебный год;</w:t>
      </w:r>
    </w:p>
    <w:p w:rsidR="00DB28FE" w:rsidRPr="00E72D64" w:rsidRDefault="00DB28FE" w:rsidP="00DB28FE">
      <w:pPr>
        <w:numPr>
          <w:ilvl w:val="0"/>
          <w:numId w:val="1"/>
        </w:numPr>
        <w:suppressAutoHyphens/>
        <w:spacing w:after="0" w:line="240" w:lineRule="auto"/>
        <w:ind w:right="722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E72D64">
        <w:rPr>
          <w:rFonts w:ascii="Times New Roman" w:eastAsia="Calibri" w:hAnsi="Times New Roman" w:cs="Times New Roman"/>
          <w:sz w:val="28"/>
          <w:szCs w:val="24"/>
        </w:rPr>
        <w:t>ЛА школы «Положения о рабочей программе»;</w:t>
      </w:r>
    </w:p>
    <w:p w:rsidR="00DB28FE" w:rsidRPr="00E72D64" w:rsidRDefault="00DB28FE" w:rsidP="00DB28FE">
      <w:pPr>
        <w:numPr>
          <w:ilvl w:val="0"/>
          <w:numId w:val="1"/>
        </w:numPr>
        <w:suppressAutoHyphens/>
        <w:spacing w:after="0" w:line="240" w:lineRule="auto"/>
        <w:ind w:right="722"/>
        <w:jc w:val="both"/>
        <w:rPr>
          <w:rFonts w:ascii="Times New Roman" w:eastAsia="Calibri" w:hAnsi="Times New Roman" w:cs="Times New Roman"/>
          <w:b/>
          <w:i/>
          <w:sz w:val="28"/>
          <w:szCs w:val="24"/>
        </w:rPr>
      </w:pPr>
      <w:r w:rsidRPr="00E72D64">
        <w:rPr>
          <w:rFonts w:ascii="Times New Roman" w:eastAsia="Calibri" w:hAnsi="Times New Roman" w:cs="Times New Roman"/>
          <w:sz w:val="28"/>
          <w:szCs w:val="24"/>
        </w:rPr>
        <w:t>Уче</w:t>
      </w:r>
      <w:r w:rsidR="00961F9E" w:rsidRPr="00E72D64">
        <w:rPr>
          <w:rFonts w:ascii="Times New Roman" w:eastAsia="Calibri" w:hAnsi="Times New Roman" w:cs="Times New Roman"/>
          <w:sz w:val="28"/>
          <w:szCs w:val="24"/>
        </w:rPr>
        <w:t>бного плана МБОУ СОШ № 1 на 2022-2023</w:t>
      </w:r>
      <w:r w:rsidRPr="00E72D64">
        <w:rPr>
          <w:rFonts w:ascii="Times New Roman" w:eastAsia="Calibri" w:hAnsi="Times New Roman" w:cs="Times New Roman"/>
          <w:sz w:val="28"/>
          <w:szCs w:val="24"/>
        </w:rPr>
        <w:t xml:space="preserve"> учебный год, в котором учтены особенности образовательного учреждения, образовательные потребности и запросы участников образовательных отношений; </w:t>
      </w:r>
    </w:p>
    <w:p w:rsidR="00961F9E" w:rsidRPr="00E72D64" w:rsidRDefault="00961F9E" w:rsidP="00961F9E">
      <w:pPr>
        <w:suppressAutoHyphens/>
        <w:spacing w:after="0" w:line="240" w:lineRule="auto"/>
        <w:ind w:left="927" w:right="722"/>
        <w:jc w:val="both"/>
        <w:rPr>
          <w:rFonts w:ascii="Times New Roman" w:eastAsia="Calibri" w:hAnsi="Times New Roman" w:cs="Times New Roman"/>
          <w:b/>
          <w:i/>
          <w:sz w:val="28"/>
          <w:szCs w:val="24"/>
        </w:rPr>
      </w:pPr>
    </w:p>
    <w:p w:rsidR="007B3603" w:rsidRPr="00E72D64" w:rsidRDefault="00961F9E" w:rsidP="007B3603">
      <w:pPr>
        <w:spacing w:before="157"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4"/>
          <w:lang w:eastAsia="ru-RU"/>
        </w:rPr>
      </w:pPr>
      <w:r w:rsidRPr="00E72D64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Основной </w:t>
      </w:r>
      <w:r w:rsidRPr="00E72D64"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>целью курса</w:t>
      </w:r>
      <w:r w:rsidR="00543138" w:rsidRPr="00E72D64"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 xml:space="preserve"> </w:t>
      </w:r>
      <w:r w:rsidR="007B3603" w:rsidRPr="00E72D64"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  <w:t>«Театральная студия «Калейдоскоп»</w:t>
      </w:r>
      <w:r w:rsidR="007B3603" w:rsidRPr="00E72D64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является </w:t>
      </w:r>
      <w:r w:rsidR="007B3603" w:rsidRPr="00E72D64">
        <w:rPr>
          <w:rFonts w:ascii="Times New Roman" w:eastAsia="Times New Roman" w:hAnsi="Times New Roman" w:cs="Times New Roman"/>
          <w:kern w:val="2"/>
          <w:sz w:val="28"/>
          <w:szCs w:val="24"/>
          <w:lang w:eastAsia="ru-RU"/>
        </w:rPr>
        <w:t>приобщение учащихся к театральному искусству и формирование творческой личности ребёнка средствами театральной деятельности, развития эстетического вкуса, творческого потенциала и общекультурного кругозора, способной активно воспринимать искусство.</w:t>
      </w:r>
    </w:p>
    <w:p w:rsidR="007B3603" w:rsidRPr="00E72D64" w:rsidRDefault="007B3603" w:rsidP="007B3603">
      <w:pPr>
        <w:spacing w:before="157"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8"/>
          <w:szCs w:val="24"/>
          <w:lang w:eastAsia="ru-RU"/>
        </w:rPr>
      </w:pPr>
      <w:r w:rsidRPr="00E72D64">
        <w:rPr>
          <w:rFonts w:ascii="Times New Roman" w:eastAsia="Times New Roman" w:hAnsi="Times New Roman" w:cs="Times New Roman"/>
          <w:kern w:val="2"/>
          <w:sz w:val="28"/>
          <w:szCs w:val="24"/>
          <w:lang w:eastAsia="ru-RU"/>
        </w:rPr>
        <w:t xml:space="preserve">Поставленная цель раскрывается в </w:t>
      </w:r>
      <w:r w:rsidRPr="00E72D64">
        <w:rPr>
          <w:rFonts w:ascii="Times New Roman" w:eastAsia="Times New Roman" w:hAnsi="Times New Roman" w:cs="Times New Roman"/>
          <w:b/>
          <w:kern w:val="2"/>
          <w:sz w:val="28"/>
          <w:szCs w:val="24"/>
          <w:lang w:eastAsia="ru-RU"/>
        </w:rPr>
        <w:t>следующих задачах:</w:t>
      </w:r>
    </w:p>
    <w:p w:rsidR="00DB6461" w:rsidRPr="00E72D64" w:rsidRDefault="007B3603" w:rsidP="00DB646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72D6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Обучающие:</w:t>
      </w:r>
    </w:p>
    <w:p w:rsidR="00E72D64" w:rsidRDefault="00DB6461" w:rsidP="00DB64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72D6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- поз</w:t>
      </w:r>
      <w:r w:rsidRPr="00E72D6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накомить детей с театральной терминологией; с видами театрального </w:t>
      </w:r>
    </w:p>
    <w:p w:rsidR="00DB6461" w:rsidRPr="00E72D64" w:rsidRDefault="00DB6461" w:rsidP="00DB646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72D64">
        <w:rPr>
          <w:rFonts w:ascii="Times New Roman" w:eastAsia="Times New Roman" w:hAnsi="Times New Roman" w:cs="Times New Roman"/>
          <w:sz w:val="28"/>
          <w:szCs w:val="24"/>
          <w:lang w:eastAsia="ru-RU"/>
        </w:rPr>
        <w:t>искус</w:t>
      </w:r>
      <w:r w:rsidR="0075714A" w:rsidRPr="00E72D6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ства; </w:t>
      </w:r>
      <w:r w:rsidRPr="00E72D6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 устройством зрительного зала и сцены;  </w:t>
      </w:r>
    </w:p>
    <w:p w:rsidR="00DB6461" w:rsidRPr="00E72D64" w:rsidRDefault="00DB6461" w:rsidP="00DB64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72D64">
        <w:rPr>
          <w:rFonts w:ascii="Times New Roman" w:eastAsia="Times New Roman" w:hAnsi="Times New Roman" w:cs="Times New Roman"/>
          <w:sz w:val="28"/>
          <w:szCs w:val="24"/>
          <w:lang w:eastAsia="ru-RU"/>
        </w:rPr>
        <w:t>- расширение, обогащение художественного кругозора;</w:t>
      </w:r>
    </w:p>
    <w:p w:rsidR="00DB6461" w:rsidRPr="00E72D64" w:rsidRDefault="00DB6461" w:rsidP="00DB64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72D6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 w:rsidR="0075714A" w:rsidRPr="00E72D64">
        <w:rPr>
          <w:rFonts w:ascii="Times New Roman" w:eastAsia="Times New Roman" w:hAnsi="Times New Roman" w:cs="Times New Roman"/>
          <w:sz w:val="28"/>
          <w:szCs w:val="24"/>
          <w:lang w:eastAsia="ru-RU"/>
        </w:rPr>
        <w:t>познакомить</w:t>
      </w:r>
      <w:r w:rsidRPr="00E72D6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 элементами сценической грамоты;</w:t>
      </w:r>
    </w:p>
    <w:p w:rsidR="007B3603" w:rsidRPr="00E72D64" w:rsidRDefault="00DB6461" w:rsidP="00DB64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72D64">
        <w:rPr>
          <w:rFonts w:ascii="Times New Roman" w:eastAsia="Times New Roman" w:hAnsi="Times New Roman" w:cs="Times New Roman"/>
          <w:sz w:val="28"/>
          <w:szCs w:val="24"/>
          <w:lang w:eastAsia="ru-RU"/>
        </w:rPr>
        <w:t>- п</w:t>
      </w:r>
      <w:r w:rsidR="007B3603" w:rsidRPr="00E72D64">
        <w:rPr>
          <w:rFonts w:ascii="Times New Roman" w:eastAsia="Times New Roman" w:hAnsi="Times New Roman" w:cs="Times New Roman"/>
          <w:sz w:val="28"/>
          <w:szCs w:val="24"/>
          <w:lang w:eastAsia="ru-RU"/>
        </w:rPr>
        <w:t>омочь учащимся преодолеть психол</w:t>
      </w:r>
      <w:r w:rsidRPr="00E72D64">
        <w:rPr>
          <w:rFonts w:ascii="Times New Roman" w:eastAsia="Times New Roman" w:hAnsi="Times New Roman" w:cs="Times New Roman"/>
          <w:sz w:val="28"/>
          <w:szCs w:val="24"/>
          <w:lang w:eastAsia="ru-RU"/>
        </w:rPr>
        <w:t>огическую и речевую «зажатость»;</w:t>
      </w:r>
      <w:r w:rsidR="007B3603" w:rsidRPr="00E72D6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7B3603" w:rsidRPr="00E72D64" w:rsidRDefault="00DB6461" w:rsidP="00DB6461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72D64">
        <w:rPr>
          <w:rFonts w:ascii="Times New Roman" w:eastAsia="Times New Roman" w:hAnsi="Times New Roman" w:cs="Times New Roman"/>
          <w:sz w:val="28"/>
          <w:szCs w:val="24"/>
          <w:lang w:eastAsia="ru-RU"/>
        </w:rPr>
        <w:t>- в</w:t>
      </w:r>
      <w:r w:rsidR="007B3603" w:rsidRPr="00E72D64">
        <w:rPr>
          <w:rFonts w:ascii="Times New Roman" w:eastAsia="Times New Roman" w:hAnsi="Times New Roman" w:cs="Times New Roman"/>
          <w:sz w:val="28"/>
          <w:szCs w:val="24"/>
          <w:lang w:eastAsia="ru-RU"/>
        </w:rPr>
        <w:t>ыработать практические навыки выразительного чтения произведений разного жанра.</w:t>
      </w:r>
    </w:p>
    <w:p w:rsidR="00DB6461" w:rsidRPr="00E72D64" w:rsidRDefault="007B3603" w:rsidP="00DB6461">
      <w:pPr>
        <w:tabs>
          <w:tab w:val="num" w:pos="36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72D6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Развивающие:</w:t>
      </w:r>
    </w:p>
    <w:p w:rsidR="00DB6461" w:rsidRPr="00E72D64" w:rsidRDefault="00DB6461" w:rsidP="00DB6461">
      <w:pPr>
        <w:tabs>
          <w:tab w:val="num" w:pos="36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72D6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- р</w:t>
      </w:r>
      <w:r w:rsidR="007B3603" w:rsidRPr="00E72D64">
        <w:rPr>
          <w:rFonts w:ascii="Times New Roman" w:eastAsia="Times New Roman" w:hAnsi="Times New Roman" w:cs="Times New Roman"/>
          <w:sz w:val="28"/>
          <w:szCs w:val="24"/>
          <w:lang w:eastAsia="ru-RU"/>
        </w:rPr>
        <w:t>азвивать фантазию, воображение, зрительное и слуховое внимание, память, наблюдательность ср</w:t>
      </w:r>
      <w:r w:rsidRPr="00E72D64">
        <w:rPr>
          <w:rFonts w:ascii="Times New Roman" w:eastAsia="Times New Roman" w:hAnsi="Times New Roman" w:cs="Times New Roman"/>
          <w:sz w:val="28"/>
          <w:szCs w:val="24"/>
          <w:lang w:eastAsia="ru-RU"/>
        </w:rPr>
        <w:t>едствами театрального искусства;</w:t>
      </w:r>
    </w:p>
    <w:p w:rsidR="00DB6461" w:rsidRPr="00E72D64" w:rsidRDefault="00DB6461" w:rsidP="00DB646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72D64">
        <w:rPr>
          <w:rFonts w:ascii="Times New Roman" w:eastAsia="Times New Roman" w:hAnsi="Times New Roman" w:cs="Times New Roman"/>
          <w:sz w:val="28"/>
          <w:szCs w:val="24"/>
          <w:lang w:eastAsia="ru-RU"/>
        </w:rPr>
        <w:t>- раскрывать творческие возможности детей, дать возможность реализации этих возможностей;</w:t>
      </w:r>
    </w:p>
    <w:p w:rsidR="00DB6461" w:rsidRPr="00E72D64" w:rsidRDefault="00DB6461" w:rsidP="00DB6461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72D6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развивать речевое дыхание и артикуляцию;  </w:t>
      </w:r>
    </w:p>
    <w:p w:rsidR="00DB6461" w:rsidRPr="00E72D64" w:rsidRDefault="00DB6461" w:rsidP="00DB6461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72D64">
        <w:rPr>
          <w:rFonts w:ascii="Times New Roman" w:eastAsia="Times New Roman" w:hAnsi="Times New Roman" w:cs="Times New Roman"/>
          <w:sz w:val="28"/>
          <w:szCs w:val="24"/>
          <w:lang w:eastAsia="ru-RU"/>
        </w:rPr>
        <w:t>- развивать дикцию на материале скороговорок, стихов;</w:t>
      </w:r>
    </w:p>
    <w:p w:rsidR="00DB6461" w:rsidRPr="00E72D64" w:rsidRDefault="00DB6461" w:rsidP="00DB6461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72D64">
        <w:rPr>
          <w:rFonts w:ascii="Times New Roman" w:eastAsia="Times New Roman" w:hAnsi="Times New Roman" w:cs="Times New Roman"/>
          <w:sz w:val="28"/>
          <w:szCs w:val="24"/>
          <w:lang w:eastAsia="ru-RU"/>
        </w:rPr>
        <w:t>- развивать чувство ритма и координацию движения;</w:t>
      </w:r>
    </w:p>
    <w:p w:rsidR="007B3603" w:rsidRPr="00E72D64" w:rsidRDefault="00DB6461" w:rsidP="00DB6461">
      <w:pPr>
        <w:tabs>
          <w:tab w:val="num" w:pos="36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72D6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- р</w:t>
      </w:r>
      <w:r w:rsidRPr="00E72D64">
        <w:rPr>
          <w:rFonts w:ascii="Times New Roman" w:eastAsia="Times New Roman" w:hAnsi="Times New Roman" w:cs="Times New Roman"/>
          <w:sz w:val="28"/>
          <w:szCs w:val="24"/>
          <w:lang w:eastAsia="ru-RU"/>
        </w:rPr>
        <w:t>азвивать</w:t>
      </w:r>
      <w:r w:rsidR="007B3603" w:rsidRPr="00E72D6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умения действовать словом, вызывать отклик зрителя, влиять на их эмоциональное состояние, научиться пользоваться словами выражающие основные чувства;</w:t>
      </w:r>
    </w:p>
    <w:p w:rsidR="007B3603" w:rsidRPr="00E72D64" w:rsidRDefault="00DB6461" w:rsidP="00DB6461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72D64">
        <w:rPr>
          <w:rFonts w:ascii="Times New Roman" w:eastAsia="Times New Roman" w:hAnsi="Times New Roman" w:cs="Times New Roman"/>
          <w:sz w:val="28"/>
          <w:szCs w:val="24"/>
          <w:lang w:eastAsia="ru-RU"/>
        </w:rPr>
        <w:t>- р</w:t>
      </w:r>
      <w:r w:rsidR="007B3603" w:rsidRPr="00E72D6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азвивать умение согласовывать свои действия с другими детьми; </w:t>
      </w:r>
    </w:p>
    <w:p w:rsidR="00FE1332" w:rsidRPr="00E72D64" w:rsidRDefault="00FE1332" w:rsidP="00DB6461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B3603" w:rsidRPr="00E72D64" w:rsidRDefault="007B3603" w:rsidP="007B360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72D6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Воспитательные:</w:t>
      </w:r>
    </w:p>
    <w:p w:rsidR="00DB6461" w:rsidRPr="00E72D64" w:rsidRDefault="00DB6461" w:rsidP="00DB6461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72D6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 w:rsidR="00816D32" w:rsidRPr="00E72D6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воспитывать доброжелательность, умение находить общий язык </w:t>
      </w:r>
      <w:r w:rsidRPr="00E72D64">
        <w:rPr>
          <w:rFonts w:ascii="Times New Roman" w:eastAsia="Times New Roman" w:hAnsi="Times New Roman" w:cs="Times New Roman"/>
          <w:sz w:val="28"/>
          <w:szCs w:val="24"/>
          <w:lang w:eastAsia="ru-RU"/>
        </w:rPr>
        <w:t>в отношениях со сверстниками;</w:t>
      </w:r>
    </w:p>
    <w:p w:rsidR="007B3603" w:rsidRPr="00E72D64" w:rsidRDefault="00DB6461" w:rsidP="00DB6461">
      <w:pPr>
        <w:shd w:val="clear" w:color="auto" w:fill="FFFFFF"/>
        <w:tabs>
          <w:tab w:val="left" w:pos="426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72D64">
        <w:rPr>
          <w:rFonts w:ascii="Times New Roman" w:eastAsia="Times New Roman" w:hAnsi="Times New Roman" w:cs="Times New Roman"/>
          <w:sz w:val="28"/>
          <w:szCs w:val="24"/>
          <w:lang w:eastAsia="ru-RU"/>
        </w:rPr>
        <w:t>- в</w:t>
      </w:r>
      <w:r w:rsidR="007B3603" w:rsidRPr="00E72D64">
        <w:rPr>
          <w:rFonts w:ascii="Times New Roman" w:eastAsia="Times New Roman" w:hAnsi="Times New Roman" w:cs="Times New Roman"/>
          <w:sz w:val="28"/>
          <w:szCs w:val="24"/>
          <w:lang w:eastAsia="ru-RU"/>
        </w:rPr>
        <w:t>оспитывать в детях добро, любовь к ближним, внимание к людям, родной земле, неравнодушное отношение к окружающему миру.</w:t>
      </w:r>
    </w:p>
    <w:p w:rsidR="007B3603" w:rsidRPr="00E72D64" w:rsidRDefault="00DB6461" w:rsidP="00DB6461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72D64">
        <w:rPr>
          <w:rFonts w:ascii="Times New Roman" w:eastAsia="Times New Roman" w:hAnsi="Times New Roman" w:cs="Times New Roman"/>
          <w:sz w:val="28"/>
          <w:szCs w:val="24"/>
          <w:lang w:eastAsia="ru-RU"/>
        </w:rPr>
        <w:t>- в</w:t>
      </w:r>
      <w:r w:rsidR="007B3603" w:rsidRPr="00E72D64">
        <w:rPr>
          <w:rFonts w:ascii="Times New Roman" w:eastAsia="Times New Roman" w:hAnsi="Times New Roman" w:cs="Times New Roman"/>
          <w:sz w:val="28"/>
          <w:szCs w:val="24"/>
          <w:lang w:eastAsia="ru-RU"/>
        </w:rPr>
        <w:t>оспитывать культуру поведения в театре</w:t>
      </w:r>
      <w:r w:rsidRPr="00E72D64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DC6287" w:rsidRPr="00E72D64" w:rsidRDefault="00DC6287">
      <w:pPr>
        <w:rPr>
          <w:sz w:val="28"/>
          <w:szCs w:val="28"/>
        </w:rPr>
      </w:pPr>
    </w:p>
    <w:p w:rsidR="0075714A" w:rsidRPr="00E72D64" w:rsidRDefault="0075714A" w:rsidP="0075714A">
      <w:pPr>
        <w:suppressAutoHyphens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E72D64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                 </w:t>
      </w:r>
      <w:r w:rsidR="00FE1332" w:rsidRPr="00E72D64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   </w:t>
      </w:r>
      <w:r w:rsidRPr="00E72D64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Место курса «Театральная студия «Калейдоскоп».</w:t>
      </w:r>
    </w:p>
    <w:p w:rsidR="00FE1332" w:rsidRPr="00E72D64" w:rsidRDefault="0075714A" w:rsidP="00FE1332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D64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   </w:t>
      </w:r>
      <w:r w:rsidRPr="00E72D6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Программа рассчитана на учащихся 2–4-х классов. </w:t>
      </w:r>
      <w:r w:rsidR="00FE1332" w:rsidRPr="00E72D64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 реализации программы – 3 года</w:t>
      </w:r>
      <w:r w:rsidR="00172350" w:rsidRPr="00E72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72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2022-2023 уч. году будет реализована программа 1-ого года обучения. </w:t>
      </w:r>
      <w:r w:rsidR="00172350" w:rsidRPr="00E72D64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FE1332" w:rsidRPr="00E72D64">
        <w:rPr>
          <w:rFonts w:ascii="Times New Roman" w:eastAsia="Times New Roman" w:hAnsi="Times New Roman" w:cs="Times New Roman"/>
          <w:sz w:val="28"/>
          <w:szCs w:val="28"/>
          <w:lang w:eastAsia="ru-RU"/>
        </w:rPr>
        <w:t>анят</w:t>
      </w:r>
      <w:r w:rsidR="00E72D64">
        <w:rPr>
          <w:rFonts w:ascii="Times New Roman" w:eastAsia="Times New Roman" w:hAnsi="Times New Roman" w:cs="Times New Roman"/>
          <w:sz w:val="28"/>
          <w:szCs w:val="28"/>
          <w:lang w:eastAsia="ru-RU"/>
        </w:rPr>
        <w:t>ия проводятся 1 раз в неделю, 32</w:t>
      </w:r>
      <w:r w:rsidR="00FE1332" w:rsidRPr="00E72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часа в год.</w:t>
      </w:r>
    </w:p>
    <w:p w:rsidR="00172350" w:rsidRPr="00E72D64" w:rsidRDefault="00172350" w:rsidP="00772A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F919E8" w:rsidRPr="00E72D64" w:rsidRDefault="00F919E8" w:rsidP="00772A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75714A" w:rsidRPr="00E72D64" w:rsidRDefault="00772A78">
      <w:pP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72D6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</w:t>
      </w:r>
      <w:r w:rsidR="00FE1332" w:rsidRPr="00E72D6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Планируемые результаты освоения обучающимися программы курса.</w:t>
      </w:r>
    </w:p>
    <w:p w:rsidR="00172350" w:rsidRPr="00E72D64" w:rsidRDefault="00172350" w:rsidP="00C158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E72D6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Учащиеся научатся:</w:t>
      </w:r>
    </w:p>
    <w:p w:rsidR="00172350" w:rsidRPr="00E72D64" w:rsidRDefault="00172350" w:rsidP="001723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72D64">
        <w:rPr>
          <w:rFonts w:ascii="Times New Roman" w:eastAsia="Times New Roman" w:hAnsi="Times New Roman" w:cs="Times New Roman"/>
          <w:sz w:val="28"/>
          <w:szCs w:val="24"/>
          <w:lang w:eastAsia="ru-RU"/>
        </w:rPr>
        <w:t>- различать произведения по жанру;</w:t>
      </w:r>
    </w:p>
    <w:p w:rsidR="00172350" w:rsidRPr="00E72D64" w:rsidRDefault="00172350" w:rsidP="001723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72D64">
        <w:rPr>
          <w:rFonts w:ascii="Times New Roman" w:eastAsia="Times New Roman" w:hAnsi="Times New Roman" w:cs="Times New Roman"/>
          <w:sz w:val="28"/>
          <w:szCs w:val="24"/>
          <w:lang w:eastAsia="ru-RU"/>
        </w:rPr>
        <w:t>- читать, соблюдая орфоэпические и интонационные нормы чтения;</w:t>
      </w:r>
    </w:p>
    <w:p w:rsidR="00172350" w:rsidRPr="00E72D64" w:rsidRDefault="00816D32" w:rsidP="001723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72D6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 w:rsidR="00172350" w:rsidRPr="00E72D64">
        <w:rPr>
          <w:rFonts w:ascii="Times New Roman" w:eastAsia="Times New Roman" w:hAnsi="Times New Roman" w:cs="Times New Roman"/>
          <w:sz w:val="28"/>
          <w:szCs w:val="24"/>
          <w:lang w:eastAsia="ru-RU"/>
        </w:rPr>
        <w:t>читать наизусть текст, правильно расставляя логические ударения;</w:t>
      </w:r>
    </w:p>
    <w:p w:rsidR="00816D32" w:rsidRPr="00E72D64" w:rsidRDefault="00772A78" w:rsidP="00772A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72D6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 w:rsidR="00816D32" w:rsidRPr="00E72D64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различать виды театрального искусства;</w:t>
      </w:r>
    </w:p>
    <w:p w:rsidR="00772A78" w:rsidRPr="00E72D64" w:rsidRDefault="00816D32" w:rsidP="00772A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72D64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="00772A78" w:rsidRPr="00E72D6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основам актёрского мастерства;</w:t>
      </w:r>
    </w:p>
    <w:p w:rsidR="00C1581F" w:rsidRPr="00E72D64" w:rsidRDefault="00C1581F" w:rsidP="00C158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72D64">
        <w:rPr>
          <w:rFonts w:ascii="Times New Roman" w:eastAsia="Times New Roman" w:hAnsi="Times New Roman" w:cs="Times New Roman"/>
          <w:sz w:val="28"/>
          <w:szCs w:val="24"/>
          <w:lang w:eastAsia="ru-RU"/>
        </w:rPr>
        <w:t>- уметь запоминать ролевые слова;</w:t>
      </w:r>
    </w:p>
    <w:p w:rsidR="00772A78" w:rsidRPr="00E72D64" w:rsidRDefault="00772A78" w:rsidP="00772A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72D64">
        <w:rPr>
          <w:rFonts w:ascii="Times New Roman" w:eastAsia="Times New Roman" w:hAnsi="Times New Roman" w:cs="Times New Roman"/>
          <w:sz w:val="28"/>
          <w:szCs w:val="24"/>
          <w:lang w:eastAsia="ru-RU"/>
        </w:rPr>
        <w:t>- развивать речевое дыхание и правильную артикуляцию;</w:t>
      </w:r>
    </w:p>
    <w:p w:rsidR="00C1581F" w:rsidRPr="00E72D64" w:rsidRDefault="00C1581F" w:rsidP="00C158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72D64">
        <w:rPr>
          <w:rFonts w:ascii="Times New Roman" w:eastAsia="Times New Roman" w:hAnsi="Times New Roman" w:cs="Times New Roman"/>
          <w:sz w:val="28"/>
          <w:szCs w:val="24"/>
          <w:lang w:eastAsia="ru-RU"/>
        </w:rPr>
        <w:t>- уметь произносить одну и ту же фразу с разной интонацией;</w:t>
      </w:r>
    </w:p>
    <w:p w:rsidR="00772A78" w:rsidRPr="00E72D64" w:rsidRDefault="00772A78" w:rsidP="00772A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72D64">
        <w:rPr>
          <w:rFonts w:ascii="Times New Roman" w:eastAsia="Times New Roman" w:hAnsi="Times New Roman" w:cs="Times New Roman"/>
          <w:sz w:val="28"/>
          <w:szCs w:val="24"/>
          <w:lang w:eastAsia="ru-RU"/>
        </w:rPr>
        <w:t>- умению выражать разнообразные эмоциональные состояния (грусть, радость, злоба, удивление, восхищение)</w:t>
      </w:r>
    </w:p>
    <w:p w:rsidR="00172350" w:rsidRPr="00E72D64" w:rsidRDefault="00172350" w:rsidP="001723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72D64">
        <w:rPr>
          <w:rFonts w:ascii="Times New Roman" w:eastAsia="Times New Roman" w:hAnsi="Times New Roman" w:cs="Times New Roman"/>
          <w:sz w:val="28"/>
          <w:szCs w:val="24"/>
          <w:lang w:eastAsia="ru-RU"/>
        </w:rPr>
        <w:t>- ориентироваться в пространстве;</w:t>
      </w:r>
      <w:r w:rsidR="00772A78" w:rsidRPr="00E72D6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E72D64">
        <w:rPr>
          <w:rFonts w:ascii="Times New Roman" w:eastAsia="Times New Roman" w:hAnsi="Times New Roman" w:cs="Times New Roman"/>
          <w:sz w:val="28"/>
          <w:szCs w:val="24"/>
          <w:lang w:eastAsia="ru-RU"/>
        </w:rPr>
        <w:t>находить нужные позы и действия;</w:t>
      </w:r>
    </w:p>
    <w:p w:rsidR="00C1581F" w:rsidRPr="00E72D64" w:rsidRDefault="00816D32" w:rsidP="00C158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72D6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 w:rsidR="00C1581F" w:rsidRPr="00E72D64">
        <w:rPr>
          <w:rFonts w:ascii="Times New Roman" w:eastAsia="Times New Roman" w:hAnsi="Times New Roman" w:cs="Times New Roman"/>
          <w:sz w:val="28"/>
          <w:szCs w:val="24"/>
          <w:lang w:eastAsia="ru-RU"/>
        </w:rPr>
        <w:t>строить диалог с партнёром; вза</w:t>
      </w:r>
      <w:r w:rsidR="00E72D6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имодействовать между собой и с </w:t>
      </w:r>
      <w:r w:rsidR="00C1581F" w:rsidRPr="00E72D64">
        <w:rPr>
          <w:rFonts w:ascii="Times New Roman" w:eastAsia="Times New Roman" w:hAnsi="Times New Roman" w:cs="Times New Roman"/>
          <w:sz w:val="28"/>
          <w:szCs w:val="24"/>
          <w:lang w:eastAsia="ru-RU"/>
        </w:rPr>
        <w:t>учителем;</w:t>
      </w:r>
    </w:p>
    <w:p w:rsidR="00F919E8" w:rsidRPr="00E72D64" w:rsidRDefault="00816D32" w:rsidP="00F919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72D6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 </w:t>
      </w:r>
      <w:r w:rsidR="00C1581F" w:rsidRPr="00E72D64">
        <w:rPr>
          <w:rFonts w:ascii="Times New Roman" w:eastAsia="Times New Roman" w:hAnsi="Times New Roman" w:cs="Times New Roman"/>
          <w:sz w:val="28"/>
          <w:szCs w:val="24"/>
          <w:lang w:eastAsia="ru-RU"/>
        </w:rPr>
        <w:t>самостоятельно организовывать собственную деятельность, оценивать ее.</w:t>
      </w:r>
    </w:p>
    <w:p w:rsidR="000962C5" w:rsidRPr="00E72D64" w:rsidRDefault="000962C5" w:rsidP="000962C5">
      <w:pPr>
        <w:spacing w:before="157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E72D64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lastRenderedPageBreak/>
        <w:t xml:space="preserve">           Содержание программы </w:t>
      </w:r>
      <w:r w:rsidRPr="00E72D64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«Театральной студии «Калейдоскоп»</w:t>
      </w:r>
    </w:p>
    <w:p w:rsidR="00E72D64" w:rsidRPr="00E72D64" w:rsidRDefault="000962C5" w:rsidP="000962C5">
      <w:pPr>
        <w:spacing w:before="157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72D64">
        <w:rPr>
          <w:rFonts w:ascii="Times New Roman" w:eastAsia="Times New Roman" w:hAnsi="Times New Roman" w:cs="Times New Roman"/>
          <w:b/>
          <w:kern w:val="2"/>
          <w:sz w:val="28"/>
          <w:szCs w:val="24"/>
          <w:lang w:eastAsia="ru-RU"/>
        </w:rPr>
        <w:t xml:space="preserve">                                               </w:t>
      </w:r>
      <w:r w:rsidR="00B574E8" w:rsidRPr="00E72D64">
        <w:rPr>
          <w:rFonts w:ascii="Times New Roman" w:eastAsia="Times New Roman" w:hAnsi="Times New Roman" w:cs="Times New Roman"/>
          <w:b/>
          <w:kern w:val="2"/>
          <w:sz w:val="28"/>
          <w:szCs w:val="24"/>
          <w:lang w:eastAsia="ru-RU"/>
        </w:rPr>
        <w:t xml:space="preserve">  </w:t>
      </w:r>
      <w:r w:rsidRPr="00E72D64">
        <w:rPr>
          <w:rFonts w:ascii="Times New Roman" w:eastAsia="Times New Roman" w:hAnsi="Times New Roman" w:cs="Times New Roman"/>
          <w:b/>
          <w:kern w:val="2"/>
          <w:sz w:val="28"/>
          <w:szCs w:val="24"/>
          <w:lang w:eastAsia="ru-RU"/>
        </w:rPr>
        <w:t xml:space="preserve">   1-го года обучения.</w:t>
      </w:r>
      <w:r w:rsidRPr="00E72D64">
        <w:rPr>
          <w:rFonts w:ascii="Times New Roman" w:eastAsia="Times New Roman" w:hAnsi="Times New Roman" w:cs="Times New Roman"/>
          <w:kern w:val="2"/>
          <w:sz w:val="28"/>
          <w:szCs w:val="24"/>
          <w:lang w:eastAsia="ru-RU"/>
        </w:rPr>
        <w:br/>
      </w:r>
      <w:r w:rsidR="00065AAF" w:rsidRPr="00E72D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</w:p>
    <w:tbl>
      <w:tblPr>
        <w:tblW w:w="8798" w:type="dxa"/>
        <w:tblInd w:w="46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6"/>
        <w:gridCol w:w="3999"/>
        <w:gridCol w:w="1418"/>
        <w:gridCol w:w="1559"/>
        <w:gridCol w:w="1126"/>
      </w:tblGrid>
      <w:tr w:rsidR="00E72D64" w:rsidRPr="00E72D64" w:rsidTr="00E72D64">
        <w:trPr>
          <w:trHeight w:val="1"/>
        </w:trPr>
        <w:tc>
          <w:tcPr>
            <w:tcW w:w="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E72D64" w:rsidRPr="00E72D64" w:rsidRDefault="00E72D64" w:rsidP="00E72D64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72D6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E72D64" w:rsidRPr="00E72D64" w:rsidRDefault="00E72D64" w:rsidP="00E72D6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72D6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Тема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E72D64" w:rsidRPr="00E72D64" w:rsidRDefault="00E72D64" w:rsidP="00E72D64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72D6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E72D64" w:rsidRPr="00E72D64" w:rsidRDefault="00E72D64" w:rsidP="00E72D64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72D6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D64" w:rsidRPr="00E72D64" w:rsidRDefault="00E72D64" w:rsidP="00E72D64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72D6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Практика </w:t>
            </w:r>
          </w:p>
        </w:tc>
      </w:tr>
      <w:tr w:rsidR="00E72D64" w:rsidRPr="00E72D64" w:rsidTr="00E72D64">
        <w:trPr>
          <w:trHeight w:val="1"/>
        </w:trPr>
        <w:tc>
          <w:tcPr>
            <w:tcW w:w="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E72D64" w:rsidRPr="00E72D64" w:rsidRDefault="00E72D64" w:rsidP="00E72D64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72D6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E72D64" w:rsidRPr="00E72D64" w:rsidRDefault="00E72D64" w:rsidP="00E72D64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72D6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E72D64" w:rsidRPr="00E72D64" w:rsidRDefault="00E72D64" w:rsidP="00E72D64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72D6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E72D64" w:rsidRPr="00E72D64" w:rsidRDefault="00E72D64" w:rsidP="00E72D64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72D6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D64" w:rsidRPr="00E72D64" w:rsidRDefault="00E72D64" w:rsidP="00E72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E72D64" w:rsidRPr="00E72D64" w:rsidTr="00E72D64">
        <w:trPr>
          <w:trHeight w:val="1"/>
        </w:trPr>
        <w:tc>
          <w:tcPr>
            <w:tcW w:w="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E72D64" w:rsidRPr="00E72D64" w:rsidRDefault="00E72D64" w:rsidP="00E72D64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72D6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E72D64" w:rsidRPr="00E72D64" w:rsidRDefault="00E72D64" w:rsidP="00E72D64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72D6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Театральная игра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E72D64" w:rsidRPr="00E72D64" w:rsidRDefault="00E72D64" w:rsidP="00E72D64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72D6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E72D64" w:rsidRPr="00E72D64" w:rsidRDefault="00E72D64" w:rsidP="00E72D64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72D6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D64" w:rsidRPr="00E72D64" w:rsidRDefault="00E72D64" w:rsidP="00E72D64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72D6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5</w:t>
            </w:r>
          </w:p>
        </w:tc>
      </w:tr>
      <w:tr w:rsidR="00E72D64" w:rsidRPr="00E72D64" w:rsidTr="00E72D64">
        <w:trPr>
          <w:trHeight w:val="1"/>
        </w:trPr>
        <w:tc>
          <w:tcPr>
            <w:tcW w:w="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E72D64" w:rsidRPr="00E72D64" w:rsidRDefault="00E72D64" w:rsidP="00E72D64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72D6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E72D64" w:rsidRPr="00E72D64" w:rsidRDefault="00E72D64" w:rsidP="00E72D64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72D6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Ритмопластика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E72D64" w:rsidRPr="00E72D64" w:rsidRDefault="00E72D64" w:rsidP="00E72D64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72D6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E72D64" w:rsidRPr="00E72D64" w:rsidRDefault="00E72D64" w:rsidP="00E72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D64" w:rsidRPr="00E72D64" w:rsidRDefault="00E72D64" w:rsidP="00E72D64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72D6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4</w:t>
            </w:r>
          </w:p>
        </w:tc>
      </w:tr>
      <w:tr w:rsidR="00E72D64" w:rsidRPr="00E72D64" w:rsidTr="00E72D64">
        <w:tc>
          <w:tcPr>
            <w:tcW w:w="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E72D64" w:rsidRPr="00E72D64" w:rsidRDefault="00E72D64" w:rsidP="00E72D64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72D6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E72D64" w:rsidRPr="00E72D64" w:rsidRDefault="00E72D64" w:rsidP="00E72D64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72D6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Основы театральной культуры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E72D64" w:rsidRPr="00E72D64" w:rsidRDefault="00E72D64" w:rsidP="00E72D64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72D6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E72D64" w:rsidRPr="00E72D64" w:rsidRDefault="00E72D64" w:rsidP="00E72D64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72D6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D64" w:rsidRPr="00E72D64" w:rsidRDefault="00E72D64" w:rsidP="00E72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E72D64" w:rsidRPr="00E72D64" w:rsidTr="00E72D64">
        <w:trPr>
          <w:trHeight w:val="1"/>
        </w:trPr>
        <w:tc>
          <w:tcPr>
            <w:tcW w:w="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E72D64" w:rsidRPr="00E72D64" w:rsidRDefault="00E72D64" w:rsidP="00E72D64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72D6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E72D64" w:rsidRPr="00E72D64" w:rsidRDefault="00E72D64" w:rsidP="00E72D64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72D6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Культура и техника речи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E72D64" w:rsidRPr="00E72D64" w:rsidRDefault="00E72D64" w:rsidP="00E72D64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72D6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E72D64" w:rsidRPr="00E72D64" w:rsidRDefault="00E72D64" w:rsidP="00E72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D64" w:rsidRPr="00E72D64" w:rsidRDefault="00E72D64" w:rsidP="00E72D64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72D6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6</w:t>
            </w:r>
          </w:p>
        </w:tc>
      </w:tr>
      <w:tr w:rsidR="00E72D64" w:rsidRPr="00E72D64" w:rsidTr="00E72D64">
        <w:trPr>
          <w:trHeight w:val="1"/>
        </w:trPr>
        <w:tc>
          <w:tcPr>
            <w:tcW w:w="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E72D64" w:rsidRPr="00E72D64" w:rsidRDefault="00E72D64" w:rsidP="00E72D64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72D6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E72D64" w:rsidRPr="00E72D64" w:rsidRDefault="00E72D64" w:rsidP="00E72D64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72D6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Работа над спектаклем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E72D64" w:rsidRPr="00E72D64" w:rsidRDefault="00E72D64" w:rsidP="00E72D64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72D6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E72D64" w:rsidRPr="00E72D64" w:rsidRDefault="00E72D64" w:rsidP="00E72D64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72D6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D64" w:rsidRPr="00E72D64" w:rsidRDefault="00E72D64" w:rsidP="00E72D64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72D6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8</w:t>
            </w:r>
          </w:p>
        </w:tc>
      </w:tr>
      <w:tr w:rsidR="00E72D64" w:rsidRPr="00E72D64" w:rsidTr="00E72D64">
        <w:trPr>
          <w:trHeight w:val="1"/>
        </w:trPr>
        <w:tc>
          <w:tcPr>
            <w:tcW w:w="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E72D64" w:rsidRPr="00E72D64" w:rsidRDefault="00E72D64" w:rsidP="00E72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72D6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E72D64" w:rsidRPr="00E72D64" w:rsidRDefault="00E72D64" w:rsidP="00E72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72D6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E72D64" w:rsidRPr="00E72D64" w:rsidRDefault="00E72D64" w:rsidP="00E72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72D6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E72D64" w:rsidRPr="00E72D64" w:rsidRDefault="00E72D64" w:rsidP="00E72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D64" w:rsidRPr="00E72D64" w:rsidRDefault="00E72D64" w:rsidP="00E72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72D6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</w:tr>
      <w:tr w:rsidR="00E72D64" w:rsidRPr="00E72D64" w:rsidTr="00E72D64">
        <w:trPr>
          <w:trHeight w:val="1"/>
        </w:trPr>
        <w:tc>
          <w:tcPr>
            <w:tcW w:w="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E72D64" w:rsidRPr="00E72D64" w:rsidRDefault="00E72D64" w:rsidP="00E72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E72D64" w:rsidRPr="00E72D64" w:rsidRDefault="00E72D64" w:rsidP="00E72D64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E72D64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E72D64" w:rsidRPr="00E72D64" w:rsidRDefault="00E72D64" w:rsidP="00E72D64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E72D64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E72D64" w:rsidRPr="00E72D64" w:rsidRDefault="00E72D64" w:rsidP="00E72D64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E72D64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D64" w:rsidRPr="00E72D64" w:rsidRDefault="00E72D64" w:rsidP="00E72D64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E72D64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  <w:t>24</w:t>
            </w:r>
          </w:p>
        </w:tc>
      </w:tr>
    </w:tbl>
    <w:p w:rsidR="000962C5" w:rsidRPr="00E72D64" w:rsidRDefault="00065AAF" w:rsidP="000962C5">
      <w:pPr>
        <w:spacing w:before="157" w:after="0" w:line="240" w:lineRule="auto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</w:pPr>
      <w:r w:rsidRPr="00E72D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раздел. </w:t>
      </w:r>
      <w:r w:rsidRPr="00E72D64">
        <w:rPr>
          <w:rFonts w:ascii="Times New Roman" w:eastAsia="Times New Roman" w:hAnsi="Times New Roman" w:cs="Times New Roman"/>
          <w:b/>
          <w:kern w:val="2"/>
          <w:sz w:val="28"/>
          <w:szCs w:val="24"/>
          <w:lang w:eastAsia="ru-RU"/>
        </w:rPr>
        <w:t>Вводное занятие</w:t>
      </w:r>
      <w:r w:rsidR="00E72D64" w:rsidRPr="00E72D64">
        <w:rPr>
          <w:rFonts w:ascii="Times New Roman" w:eastAsia="Times New Roman" w:hAnsi="Times New Roman" w:cs="Times New Roman"/>
          <w:b/>
          <w:kern w:val="2"/>
          <w:sz w:val="28"/>
          <w:szCs w:val="24"/>
          <w:lang w:eastAsia="ru-RU"/>
        </w:rPr>
        <w:t>.</w:t>
      </w:r>
    </w:p>
    <w:p w:rsidR="00065AAF" w:rsidRPr="00E72D64" w:rsidRDefault="00065AAF" w:rsidP="00065A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Знакомство с коллективом проходит в игре «Снежный ком». Знакомство ребят с программой театральной студии, правилами поведении, с инструкциями по </w:t>
      </w:r>
      <w:proofErr w:type="gramStart"/>
      <w:r w:rsidRPr="00E72D64">
        <w:rPr>
          <w:rFonts w:ascii="Times New Roman" w:eastAsia="Times New Roman" w:hAnsi="Times New Roman" w:cs="Times New Roman"/>
          <w:sz w:val="28"/>
          <w:szCs w:val="28"/>
          <w:lang w:eastAsia="ru-RU"/>
        </w:rPr>
        <w:t>ох-ране</w:t>
      </w:r>
      <w:proofErr w:type="gramEnd"/>
      <w:r w:rsidRPr="00E72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труда. Игра «Театр – экспромт»: «Колобок». </w:t>
      </w:r>
    </w:p>
    <w:p w:rsidR="00065AAF" w:rsidRPr="00E72D64" w:rsidRDefault="00065AAF" w:rsidP="00065A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Беседа о театре. Значение театра, его отличие от других видов искусств. Знакомство с театрами Ростовской области, г. Новошахтинска (презентация)</w:t>
      </w:r>
    </w:p>
    <w:p w:rsidR="00065AAF" w:rsidRPr="00E72D64" w:rsidRDefault="00065AAF" w:rsidP="00065A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D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2 раздел. Театральная игра</w:t>
      </w:r>
      <w:r w:rsidRPr="00E72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исторически сложившееся общественное </w:t>
      </w:r>
      <w:proofErr w:type="spellStart"/>
      <w:proofErr w:type="gramStart"/>
      <w:r w:rsidRPr="00E72D64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явле-ние</w:t>
      </w:r>
      <w:proofErr w:type="spellEnd"/>
      <w:proofErr w:type="gramEnd"/>
      <w:r w:rsidRPr="00E72D64">
        <w:rPr>
          <w:rFonts w:ascii="Times New Roman" w:eastAsia="Times New Roman" w:hAnsi="Times New Roman" w:cs="Times New Roman"/>
          <w:sz w:val="28"/>
          <w:szCs w:val="28"/>
          <w:lang w:eastAsia="ru-RU"/>
        </w:rPr>
        <w:t>, самостоятельный вид деятельности, свойственный человеку.</w:t>
      </w:r>
    </w:p>
    <w:p w:rsidR="00065AAF" w:rsidRPr="00E72D64" w:rsidRDefault="00065AAF" w:rsidP="00065A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D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Задачи учителя.</w:t>
      </w:r>
      <w:r w:rsidRPr="00E72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Учить детей ориентироваться в пространстве, равномерно </w:t>
      </w:r>
      <w:r w:rsidR="00E72D6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размещаться на сцен</w:t>
      </w:r>
      <w:r w:rsidRPr="00E72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е, строить диалог с партнером на заданную тему; развивать способность произвольно напрягать и расслаблять отдельные группы мышц, запоминать слова героев спектаклей; </w:t>
      </w:r>
      <w:r w:rsidR="00ED34CE" w:rsidRPr="00E72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упражнять в четком произношении слов, отрабатывать дикцию; </w:t>
      </w:r>
      <w:r w:rsidRPr="00E72D6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зрительное, слуховое внимание, память, наблюдательность, образное мышление, фантазию, воображение, интерес к сценическому искусству; воспитывать нравственно-эстетические качества.</w:t>
      </w:r>
    </w:p>
    <w:p w:rsidR="00065AAF" w:rsidRPr="00E72D64" w:rsidRDefault="00065AAF" w:rsidP="00065A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D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3 раздел.  Ритмопластика</w:t>
      </w:r>
      <w:r w:rsidRPr="00E72D64">
        <w:rPr>
          <w:rFonts w:ascii="Times New Roman" w:eastAsia="Times New Roman" w:hAnsi="Times New Roman" w:cs="Times New Roman"/>
          <w:sz w:val="28"/>
          <w:szCs w:val="28"/>
          <w:lang w:eastAsia="ru-RU"/>
        </w:rPr>
        <w:t> включает в себя комплексные ритмические, музыкальные пластические игры и упражнения, обеспечивающие развитие естественных психомоторных способностей детей, свободы и выразительности телодвижении; обретение ощущения гармонии своего тела с окружающим миром. Упражнения «Зеркало», «Зонтик», «Пальма».</w:t>
      </w:r>
    </w:p>
    <w:p w:rsidR="00065AAF" w:rsidRPr="00E72D64" w:rsidRDefault="00065AAF" w:rsidP="00065A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D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Задачи учителя.</w:t>
      </w:r>
      <w:r w:rsidRPr="00E72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Развивать умение произвольно реагировать на команду или музыкальный сигнал, готовность действовать согласованно, включаясь в действие одновременно или последовательно; </w:t>
      </w:r>
      <w:r w:rsidR="00ED34CE" w:rsidRPr="00E72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учить запоминать заданные позы и образно передавать их; </w:t>
      </w:r>
      <w:r w:rsidRPr="00E72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координацию движений; </w:t>
      </w:r>
      <w:r w:rsidR="00ED34CE" w:rsidRPr="00E72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учить создавать образы животных с помощью выразительных пластических движений; </w:t>
      </w:r>
      <w:r w:rsidRPr="00E72D6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способность искренне верить</w:t>
      </w:r>
      <w:r w:rsidR="00ED34CE" w:rsidRPr="00E72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любую воображаемую ситуацию</w:t>
      </w:r>
      <w:r w:rsidRPr="00E72D6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65AAF" w:rsidRPr="00E72D64" w:rsidRDefault="00065AAF" w:rsidP="00065A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D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4 раздел.  Культура и техника речи.</w:t>
      </w:r>
      <w:r w:rsidRPr="00E72D64">
        <w:rPr>
          <w:rFonts w:ascii="Times New Roman" w:eastAsia="Times New Roman" w:hAnsi="Times New Roman" w:cs="Times New Roman"/>
          <w:sz w:val="28"/>
          <w:szCs w:val="28"/>
          <w:lang w:eastAsia="ru-RU"/>
        </w:rPr>
        <w:t> Игры и упражнения, направленные на развитие дыхания и свободы речевого аппарата.</w:t>
      </w:r>
    </w:p>
    <w:p w:rsidR="00065AAF" w:rsidRPr="00E72D64" w:rsidRDefault="00065AAF" w:rsidP="00065A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D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Задачи учителя.</w:t>
      </w:r>
      <w:r w:rsidRPr="00E72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Развивать речевое дыхание и правильную артикуляцию, четкую дикцию, разнообразную интонацию, логику речи; связную образную речь, творческую фантазию; </w:t>
      </w:r>
      <w:r w:rsidR="00ED34CE" w:rsidRPr="00E72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тренировать четкое произношение согласных в конце </w:t>
      </w:r>
      <w:r w:rsidR="00ED34CE" w:rsidRPr="00E72D6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слова; пользоваться интонациями, выражающими основные чувства; </w:t>
      </w:r>
      <w:r w:rsidRPr="00E72D6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сочинять небольшие рассказы и сказки, подбирать простейшие рифмы; произносить скороговорки и стихи; пополнять словарный запас.</w:t>
      </w:r>
    </w:p>
    <w:p w:rsidR="00065AAF" w:rsidRPr="00E72D64" w:rsidRDefault="00065AAF" w:rsidP="00065A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D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5 раздел.  Основы театральной культуры.</w:t>
      </w:r>
      <w:r w:rsidRPr="00E72D64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Детей знакомят с элементарными понятиями, профессиональной терминологией театрального искусства (особенности театрального искусства; виды театрального искусства, основы актерского мастерства; культура зрителя).</w:t>
      </w:r>
    </w:p>
    <w:p w:rsidR="00065AAF" w:rsidRPr="00E72D64" w:rsidRDefault="00065AAF" w:rsidP="00065A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D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Задачи учителя. </w:t>
      </w:r>
      <w:r w:rsidRPr="00E72D6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детей с театральной терминологией; с основными видами театрального искусства; воспитывать культуру поведения в театре.</w:t>
      </w:r>
    </w:p>
    <w:p w:rsidR="00065AAF" w:rsidRPr="00E72D64" w:rsidRDefault="00065AAF" w:rsidP="00B574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D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6 раздел. Работа над спектаклем (пьесой, сказкой)</w:t>
      </w:r>
      <w:r w:rsidR="00B574E8" w:rsidRPr="00E72D64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B574E8" w:rsidRPr="00E72D64">
        <w:rPr>
          <w:rFonts w:ascii="Times New Roman" w:eastAsia="Times New Roman" w:hAnsi="Times New Roman" w:cs="Times New Roman"/>
          <w:kern w:val="2"/>
          <w:sz w:val="28"/>
          <w:szCs w:val="24"/>
          <w:lang w:eastAsia="ru-RU"/>
        </w:rPr>
        <w:t xml:space="preserve">является вспомогательным, базируется на авторских сценариях и включает в себя работу с отрывками и постановку спектаклей. </w:t>
      </w:r>
      <w:r w:rsidR="00B574E8" w:rsidRPr="00E72D64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Возможно проявление творчества детей: дополнение сценария учащимися, выбор музыкального сопровождения спектакля, создание эскизов костюмов и декораций. Дети учатся создавать различные по характеру образы. В этой работе ребенок проживает вместе с героем действия и поступки, эмоционально реагирует на его внешние и внутренние характеристики, выстраивает логику поведения героя.</w:t>
      </w:r>
      <w:r w:rsidR="00B574E8" w:rsidRPr="00E72D64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br/>
      </w:r>
      <w:r w:rsidRPr="00E72D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Показ спектакля.</w:t>
      </w:r>
    </w:p>
    <w:p w:rsidR="00065AAF" w:rsidRPr="00E72D64" w:rsidRDefault="00065AAF" w:rsidP="00065A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D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Задачи учителя</w:t>
      </w:r>
      <w:r w:rsidRPr="00E72D64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Учить сочинять этюды по сказкам, басням; развивать навыки действий с воображаемыми предметами; учить находить ключевые слова в отдельных фразах и предложениях и выделять их голосом; развивать умение пользоваться интонациями, выражающими разнообразные эмоциональные состояния (грустно, радостно, сердито, удивительно, восхищенно, жалобно, презрительно, осуждающе, таинственно и т.д.); пополнять словарный запас, образный строй речи.</w:t>
      </w:r>
    </w:p>
    <w:p w:rsidR="00065AAF" w:rsidRPr="00E72D64" w:rsidRDefault="00065AAF" w:rsidP="00065A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D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7 раздел.  Заключительное занятие</w:t>
      </w:r>
    </w:p>
    <w:p w:rsidR="00065AAF" w:rsidRPr="00E72D64" w:rsidRDefault="00065AAF" w:rsidP="00065A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D6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Подведение итогов обучения, обсуждение и анализ успехов каждого воспитанника.</w:t>
      </w:r>
      <w:r w:rsidRPr="00E72D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E72D64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Отчёт, показ любимых инсценировок.</w:t>
      </w:r>
    </w:p>
    <w:p w:rsidR="00F919E8" w:rsidRPr="00E72D64" w:rsidRDefault="00F919E8" w:rsidP="00F919E8">
      <w:pPr>
        <w:spacing w:before="157"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F919E8" w:rsidRPr="00E72D64" w:rsidRDefault="00F919E8" w:rsidP="00F919E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</w:pPr>
    </w:p>
    <w:p w:rsidR="000B7FAD" w:rsidRPr="00E72D64" w:rsidRDefault="000B7FAD" w:rsidP="000B7FA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6D32" w:rsidRPr="00E72D64" w:rsidRDefault="00816D32" w:rsidP="002D0DD3">
      <w:pPr>
        <w:spacing w:before="157"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ED6E57" w:rsidRPr="00E72D64" w:rsidRDefault="00ED6E57" w:rsidP="00ED6E5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72D64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FE1332" w:rsidRPr="00E72D64" w:rsidRDefault="00FE1332">
      <w:pPr>
        <w:rPr>
          <w:sz w:val="32"/>
        </w:rPr>
      </w:pPr>
    </w:p>
    <w:p w:rsidR="002D0DD3" w:rsidRPr="00E72D64" w:rsidRDefault="002D0DD3">
      <w:pPr>
        <w:rPr>
          <w:sz w:val="32"/>
        </w:rPr>
      </w:pPr>
    </w:p>
    <w:p w:rsidR="00E72D64" w:rsidRPr="00E72D64" w:rsidRDefault="00E72D64">
      <w:pPr>
        <w:rPr>
          <w:sz w:val="32"/>
        </w:rPr>
      </w:pPr>
    </w:p>
    <w:p w:rsidR="00E72D64" w:rsidRPr="00E72D64" w:rsidRDefault="00E72D64">
      <w:pPr>
        <w:rPr>
          <w:sz w:val="32"/>
        </w:rPr>
      </w:pPr>
    </w:p>
    <w:p w:rsidR="00E72D64" w:rsidRDefault="00E72D64" w:rsidP="00E72D64">
      <w:pPr>
        <w:spacing w:after="0" w:line="240" w:lineRule="auto"/>
        <w:rPr>
          <w:sz w:val="32"/>
        </w:rPr>
      </w:pPr>
    </w:p>
    <w:p w:rsidR="00E72D64" w:rsidRDefault="00E72D64" w:rsidP="00E72D64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24"/>
        </w:rPr>
      </w:pPr>
      <w:r>
        <w:rPr>
          <w:rFonts w:ascii="Times New Roman" w:eastAsia="Calibri" w:hAnsi="Times New Roman" w:cs="Times New Roman"/>
          <w:b/>
          <w:sz w:val="32"/>
          <w:szCs w:val="24"/>
        </w:rPr>
        <w:lastRenderedPageBreak/>
        <w:t xml:space="preserve">                </w:t>
      </w:r>
      <w:r w:rsidRPr="00E72D64">
        <w:rPr>
          <w:rFonts w:ascii="Times New Roman" w:eastAsia="Calibri" w:hAnsi="Times New Roman" w:cs="Times New Roman"/>
          <w:b/>
          <w:sz w:val="32"/>
          <w:szCs w:val="24"/>
        </w:rPr>
        <w:t>Календарно-тематическое план</w:t>
      </w:r>
      <w:r>
        <w:rPr>
          <w:rFonts w:ascii="Times New Roman" w:eastAsia="Calibri" w:hAnsi="Times New Roman" w:cs="Times New Roman"/>
          <w:b/>
          <w:sz w:val="32"/>
          <w:szCs w:val="24"/>
        </w:rPr>
        <w:t>ирование работы</w:t>
      </w:r>
    </w:p>
    <w:p w:rsidR="00E72D64" w:rsidRPr="00E72D64" w:rsidRDefault="00E72D64" w:rsidP="00E72D64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24"/>
        </w:rPr>
      </w:pPr>
      <w:r>
        <w:rPr>
          <w:rFonts w:ascii="Times New Roman" w:eastAsia="Calibri" w:hAnsi="Times New Roman" w:cs="Times New Roman"/>
          <w:b/>
          <w:sz w:val="32"/>
          <w:szCs w:val="24"/>
        </w:rPr>
        <w:t xml:space="preserve">         театральной студии «Калейдоскоп» 1-ого года обучения</w:t>
      </w:r>
    </w:p>
    <w:p w:rsidR="00E72D64" w:rsidRPr="00E72D64" w:rsidRDefault="00E72D64" w:rsidP="00E72D64">
      <w:pPr>
        <w:spacing w:after="0" w:line="240" w:lineRule="auto"/>
        <w:ind w:left="5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1"/>
        <w:tblW w:w="10774" w:type="dxa"/>
        <w:tblInd w:w="-431" w:type="dxa"/>
        <w:tblLayout w:type="fixed"/>
        <w:tblCellMar>
          <w:top w:w="7" w:type="dxa"/>
          <w:left w:w="108" w:type="dxa"/>
          <w:right w:w="49" w:type="dxa"/>
        </w:tblCellMar>
        <w:tblLook w:val="04A0" w:firstRow="1" w:lastRow="0" w:firstColumn="1" w:lastColumn="0" w:noHBand="0" w:noVBand="1"/>
      </w:tblPr>
      <w:tblGrid>
        <w:gridCol w:w="568"/>
        <w:gridCol w:w="992"/>
        <w:gridCol w:w="851"/>
        <w:gridCol w:w="7654"/>
        <w:gridCol w:w="709"/>
      </w:tblGrid>
      <w:tr w:rsidR="00E72D64" w:rsidRPr="00E72D64" w:rsidTr="00E72D64">
        <w:trPr>
          <w:trHeight w:val="56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64" w:rsidRDefault="00E72D64" w:rsidP="00E72D64">
            <w:pPr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  <w:t>№</w:t>
            </w:r>
          </w:p>
          <w:p w:rsidR="00E72D64" w:rsidRPr="00E72D64" w:rsidRDefault="00E72D64" w:rsidP="00E72D64">
            <w:pPr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  <w:t>п/п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64" w:rsidRDefault="00E72D64" w:rsidP="00E72D64">
            <w:pPr>
              <w:ind w:right="2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  <w:t>Дата</w:t>
            </w:r>
          </w:p>
          <w:p w:rsidR="00E72D64" w:rsidRPr="00E72D64" w:rsidRDefault="00E72D64" w:rsidP="00E72D64">
            <w:pPr>
              <w:ind w:right="2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64" w:rsidRDefault="00E72D64" w:rsidP="00E72D64">
            <w:pPr>
              <w:ind w:right="2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  <w:t xml:space="preserve">Дата </w:t>
            </w:r>
          </w:p>
          <w:p w:rsidR="00E72D64" w:rsidRPr="00E72D64" w:rsidRDefault="00E72D64" w:rsidP="00E72D64">
            <w:pPr>
              <w:ind w:right="2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  <w:t>факт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64" w:rsidRPr="00E72D64" w:rsidRDefault="00E72D64" w:rsidP="00E72D64">
            <w:pPr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  <w:t xml:space="preserve">                           Тема занятия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64" w:rsidRDefault="00E72D64" w:rsidP="00E72D64">
            <w:pPr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  <w:t>К-во</w:t>
            </w:r>
          </w:p>
          <w:p w:rsidR="00E72D64" w:rsidRPr="00E72D64" w:rsidRDefault="00E72D64" w:rsidP="00E72D64">
            <w:pPr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  <w:t>час.</w:t>
            </w:r>
          </w:p>
        </w:tc>
      </w:tr>
      <w:tr w:rsidR="00E72D64" w:rsidRPr="00E72D64" w:rsidTr="00E72D64">
        <w:trPr>
          <w:trHeight w:val="56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64" w:rsidRPr="00E72D64" w:rsidRDefault="00E72D64" w:rsidP="00E72D64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E72D64">
              <w:rPr>
                <w:rFonts w:ascii="Times New Roman" w:eastAsia="Calibri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64" w:rsidRPr="00E72D64" w:rsidRDefault="00E72D64" w:rsidP="00E72D64">
            <w:pPr>
              <w:ind w:right="2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64" w:rsidRPr="00E72D64" w:rsidRDefault="00E72D64" w:rsidP="00E72D64">
            <w:pPr>
              <w:ind w:right="2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E72D64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64" w:rsidRPr="00E72D64" w:rsidRDefault="00E72D64" w:rsidP="00E72D6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Вводное занятие «Здравствуй, театр!»</w:t>
            </w:r>
            <w:r w:rsidRPr="00E72D64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Игра «Театр – экспромт»: «Колобок».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64" w:rsidRPr="00E72D64" w:rsidRDefault="00E72D64" w:rsidP="00E72D6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72D64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E72D64" w:rsidRPr="00E72D64" w:rsidTr="00E72D64">
        <w:trPr>
          <w:trHeight w:val="40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64" w:rsidRPr="00E72D64" w:rsidRDefault="00E72D64" w:rsidP="00E72D6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72D64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2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64" w:rsidRPr="00E72D64" w:rsidRDefault="00E72D64" w:rsidP="00E72D64">
            <w:pPr>
              <w:ind w:right="2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64" w:rsidRPr="00E72D64" w:rsidRDefault="00E72D64" w:rsidP="00E72D64">
            <w:pPr>
              <w:ind w:right="2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72D64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64" w:rsidRDefault="00E72D64" w:rsidP="00E72D64">
            <w:pPr>
              <w:ind w:right="93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К 140-</w:t>
            </w:r>
            <w:r w:rsidRPr="00E72D64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лет</w:t>
            </w: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ию</w:t>
            </w:r>
            <w:r w:rsidRPr="00E72D64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со дня рождения Б. Житкова, детского писателя(1882-1938)</w:t>
            </w: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(«Храбрый утенок», «Про обезьянку» и др.) выразительное прочтение отдельных сцен.</w:t>
            </w:r>
          </w:p>
          <w:p w:rsidR="00E72D64" w:rsidRDefault="00E72D64" w:rsidP="00E72D64">
            <w:pPr>
              <w:ind w:right="93"/>
              <w:jc w:val="both"/>
              <w:rPr>
                <w:rFonts w:ascii="Times New Roman" w:eastAsia="Calibri" w:hAnsi="Times New Roman"/>
                <w:lang w:val="ru-RU"/>
              </w:rPr>
            </w:pPr>
            <w:r w:rsidRPr="00E72D64"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  <w:t>Театральная игра.</w:t>
            </w:r>
            <w:r w:rsidRPr="00E72D64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Попробуем измениться.</w:t>
            </w:r>
            <w:r w:rsidRPr="00E72D64">
              <w:rPr>
                <w:rFonts w:ascii="Times New Roman" w:eastAsia="Calibri" w:hAnsi="Times New Roman"/>
                <w:lang w:val="ru-RU"/>
              </w:rPr>
              <w:t xml:space="preserve"> </w:t>
            </w:r>
          </w:p>
          <w:p w:rsidR="00E72D64" w:rsidRPr="00E72D64" w:rsidRDefault="00E72D64" w:rsidP="00E72D64">
            <w:pPr>
              <w:ind w:right="93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72D64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Театральные профессии</w:t>
            </w: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.</w:t>
            </w:r>
            <w:r w:rsidRPr="00E72D64">
              <w:rPr>
                <w:rFonts w:ascii="Times New Roman" w:eastAsia="Calibri" w:hAnsi="Times New Roman"/>
                <w:sz w:val="24"/>
                <w:szCs w:val="24"/>
                <w:lang w:val="ru-RU"/>
              </w:rPr>
              <w:tab/>
              <w:t xml:space="preserve">Знакомство с театральными профессиями. Игровой тренинг «Жмурки». «Нос, пол. </w:t>
            </w:r>
            <w:proofErr w:type="spellStart"/>
            <w:r w:rsidRPr="00E72D64">
              <w:rPr>
                <w:rFonts w:ascii="Times New Roman" w:eastAsia="Calibri" w:hAnsi="Times New Roman"/>
                <w:sz w:val="24"/>
                <w:szCs w:val="24"/>
              </w:rPr>
              <w:t>Потолок</w:t>
            </w:r>
            <w:proofErr w:type="spellEnd"/>
            <w:r w:rsidRPr="00E72D64">
              <w:rPr>
                <w:rFonts w:ascii="Times New Roman" w:eastAsia="Calibri" w:hAnsi="Times New Roman"/>
                <w:sz w:val="24"/>
                <w:szCs w:val="24"/>
              </w:rPr>
              <w:t>»,</w:t>
            </w: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</w:t>
            </w:r>
            <w:r w:rsidRPr="00E72D64">
              <w:rPr>
                <w:rFonts w:ascii="Times New Roman" w:eastAsia="Calibri" w:hAnsi="Times New Roman"/>
                <w:sz w:val="24"/>
                <w:szCs w:val="24"/>
              </w:rPr>
              <w:t>«</w:t>
            </w:r>
            <w:proofErr w:type="spellStart"/>
            <w:r w:rsidRPr="00E72D64">
              <w:rPr>
                <w:rFonts w:ascii="Times New Roman" w:eastAsia="Calibri" w:hAnsi="Times New Roman"/>
                <w:sz w:val="24"/>
                <w:szCs w:val="24"/>
              </w:rPr>
              <w:t>Штирлиц</w:t>
            </w:r>
            <w:proofErr w:type="spellEnd"/>
            <w:r w:rsidRPr="00E72D64">
              <w:rPr>
                <w:rFonts w:ascii="Times New Roman" w:eastAsia="Calibri" w:hAnsi="Times New Roman"/>
                <w:sz w:val="24"/>
                <w:szCs w:val="24"/>
              </w:rPr>
              <w:t>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64" w:rsidRPr="00E72D64" w:rsidRDefault="00E72D64" w:rsidP="00E72D64">
            <w:pPr>
              <w:ind w:right="93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E72D64" w:rsidRPr="00E72D64" w:rsidTr="00E72D64">
        <w:trPr>
          <w:trHeight w:val="64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64" w:rsidRPr="00E72D64" w:rsidRDefault="00E72D64" w:rsidP="00E72D64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E72D64">
              <w:rPr>
                <w:rFonts w:ascii="Times New Roman" w:eastAsia="Calibri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64" w:rsidRPr="00E72D64" w:rsidRDefault="00E72D64" w:rsidP="00E72D64">
            <w:pPr>
              <w:ind w:right="2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64" w:rsidRPr="00E72D64" w:rsidRDefault="00E72D64" w:rsidP="00E72D64">
            <w:pPr>
              <w:ind w:right="2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E72D64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64" w:rsidRDefault="00E72D64" w:rsidP="00E72D6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72D64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Театральный этюд.</w:t>
            </w: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</w:t>
            </w:r>
            <w:r w:rsidRPr="00E72D64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Этюды с воображаемыми предметами. </w:t>
            </w:r>
          </w:p>
          <w:p w:rsidR="00E72D64" w:rsidRPr="00E72D64" w:rsidRDefault="00E72D64" w:rsidP="00E72D6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72D64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В театре. Знакомство с правилами поведения в театре.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64" w:rsidRPr="00E72D64" w:rsidRDefault="00E72D64" w:rsidP="00E72D6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E72D64" w:rsidRPr="00E72D64" w:rsidTr="00E72D64">
        <w:trPr>
          <w:trHeight w:val="55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64" w:rsidRPr="00E72D64" w:rsidRDefault="00E72D64" w:rsidP="00E72D64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E72D64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64" w:rsidRPr="00E72D64" w:rsidRDefault="00E72D64" w:rsidP="00E72D64">
            <w:pPr>
              <w:ind w:right="2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64" w:rsidRPr="00E72D64" w:rsidRDefault="00E72D64" w:rsidP="00E72D64">
            <w:pPr>
              <w:ind w:right="2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64" w:rsidRPr="00E72D64" w:rsidRDefault="00E72D64" w:rsidP="00E72D6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72D64"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  <w:t>Учимся говорить по - разному.</w:t>
            </w:r>
            <w:r w:rsidRPr="00E72D64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Учимся говорить четко.</w:t>
            </w:r>
            <w:r w:rsidRPr="00E72D64">
              <w:rPr>
                <w:rFonts w:ascii="Times New Roman" w:eastAsia="Calibri" w:hAnsi="Times New Roman"/>
                <w:lang w:val="ru-RU"/>
              </w:rPr>
              <w:t xml:space="preserve"> </w:t>
            </w:r>
            <w:r w:rsidRPr="00E72D64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Погружение в сказочную ситуацию.</w:t>
            </w: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</w:t>
            </w:r>
            <w:r w:rsidRPr="00E72D64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Игра «Едем на паровозике».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64" w:rsidRPr="00E72D64" w:rsidRDefault="00E72D64" w:rsidP="00E72D6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E72D64" w:rsidRPr="00E72D64" w:rsidTr="00E72D64">
        <w:trPr>
          <w:trHeight w:val="55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64" w:rsidRPr="00E72D64" w:rsidRDefault="00E72D64" w:rsidP="00E72D64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E72D64"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64" w:rsidRPr="00E72D64" w:rsidRDefault="00E72D64" w:rsidP="00E72D64">
            <w:pPr>
              <w:ind w:right="2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64" w:rsidRPr="00E72D64" w:rsidRDefault="00E72D64" w:rsidP="00E72D64">
            <w:pPr>
              <w:ind w:right="2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E72D64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64" w:rsidRPr="00E72D64" w:rsidRDefault="00E72D64" w:rsidP="00E72D6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72D64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Играем в рифмы.</w:t>
            </w:r>
            <w:r w:rsidRPr="00E72D64">
              <w:rPr>
                <w:rFonts w:ascii="Times New Roman" w:eastAsia="Calibri" w:hAnsi="Times New Roman"/>
                <w:lang w:val="ru-RU"/>
              </w:rPr>
              <w:t xml:space="preserve"> </w:t>
            </w:r>
            <w:r w:rsidRPr="00E72D64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Дидактическая игра «Придумай рифму».</w:t>
            </w: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Подготовка к постановке экологической сказки «Происшествие в осеннем лесу»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64" w:rsidRPr="00E72D64" w:rsidRDefault="00E72D64" w:rsidP="00E72D6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E72D64" w:rsidRPr="00E72D64" w:rsidTr="00E72D64">
        <w:trPr>
          <w:trHeight w:val="39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64" w:rsidRPr="00E72D64" w:rsidRDefault="00E72D64" w:rsidP="00E72D6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72D64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,</w:t>
            </w:r>
            <w:r w:rsidRPr="00E72D64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64" w:rsidRPr="00E72D64" w:rsidRDefault="00E72D64" w:rsidP="00E72D64">
            <w:pPr>
              <w:ind w:right="2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64" w:rsidRPr="00E72D64" w:rsidRDefault="00E72D64" w:rsidP="00E72D64">
            <w:pPr>
              <w:ind w:right="2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64" w:rsidRPr="00E72D64" w:rsidRDefault="00E72D64" w:rsidP="00E72D64">
            <w:pPr>
              <w:spacing w:after="150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72D64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Репетиция постановки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«Происшествие в осеннем лесу»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64" w:rsidRPr="00E72D64" w:rsidRDefault="00E72D64" w:rsidP="00E72D6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E72D64" w:rsidRPr="00E72D64" w:rsidTr="00E72D64">
        <w:trPr>
          <w:trHeight w:val="39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64" w:rsidRPr="00E72D64" w:rsidRDefault="00E72D64" w:rsidP="00E72D6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72D64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8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64" w:rsidRPr="00E72D64" w:rsidRDefault="00E72D64" w:rsidP="00E72D64">
            <w:pPr>
              <w:ind w:right="2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64" w:rsidRPr="00E72D64" w:rsidRDefault="00E72D64" w:rsidP="00E72D64">
            <w:pPr>
              <w:ind w:right="2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64" w:rsidRPr="00E72D64" w:rsidRDefault="00E72D64" w:rsidP="00E72D6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Театрализованная постановка экологической сказки «Происшествие в осеннем лесу»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64" w:rsidRPr="00E72D64" w:rsidRDefault="00E72D64" w:rsidP="00E72D6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E72D64" w:rsidRPr="00E72D64" w:rsidTr="00E72D64">
        <w:trPr>
          <w:trHeight w:val="25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64" w:rsidRPr="00E72D64" w:rsidRDefault="00E72D64" w:rsidP="00E72D6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72D64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64" w:rsidRPr="00E72D64" w:rsidRDefault="00E72D64" w:rsidP="00E72D64">
            <w:pPr>
              <w:ind w:right="2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64" w:rsidRPr="00E72D64" w:rsidRDefault="00E72D64" w:rsidP="00E72D64">
            <w:pPr>
              <w:ind w:right="2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64" w:rsidRPr="00E72D64" w:rsidRDefault="00E72D64" w:rsidP="00E72D64">
            <w:pPr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</w:pPr>
            <w:r w:rsidRPr="00E72D64"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  <w:t>Развитие пластической выразительности</w:t>
            </w: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. </w:t>
            </w:r>
            <w:r w:rsidRPr="00E72D64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Упражнения на расслабление </w:t>
            </w: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мышц. </w:t>
            </w:r>
            <w:r w:rsidRPr="00E72D64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Сценическое движение. Музыкальные пластические игры и упражнения для</w:t>
            </w: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развития </w:t>
            </w:r>
            <w:r w:rsidRPr="00E72D64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свободы и выразительности телодвижения.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64" w:rsidRPr="00E72D64" w:rsidRDefault="00E72D64" w:rsidP="00E72D6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E72D64" w:rsidRPr="00E72D64" w:rsidTr="00E72D64">
        <w:trPr>
          <w:trHeight w:val="40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64" w:rsidRPr="00E72D64" w:rsidRDefault="00E72D64" w:rsidP="00E72D6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72D64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64" w:rsidRPr="00E72D64" w:rsidRDefault="00E72D64" w:rsidP="00E72D64">
            <w:pPr>
              <w:ind w:right="2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64" w:rsidRPr="00E72D64" w:rsidRDefault="00E72D64" w:rsidP="00E72D64">
            <w:pPr>
              <w:ind w:right="2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72D64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64" w:rsidRDefault="00E72D64" w:rsidP="00E72D6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К </w:t>
            </w:r>
            <w:r w:rsidRPr="00E72D64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5-</w:t>
            </w:r>
            <w:r w:rsidRPr="00E72D64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лет</w:t>
            </w: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ию писателя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Г.Остера</w:t>
            </w:r>
            <w:proofErr w:type="spellEnd"/>
            <w:r w:rsidRPr="00E72D64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(1947 г.р.)</w:t>
            </w: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(«38 попугаев», «Вредные советы», «Котенок по имени Гав» и др.) постановка отдельных сцен.</w:t>
            </w:r>
          </w:p>
          <w:p w:rsidR="00E72D64" w:rsidRPr="00E72D64" w:rsidRDefault="00E72D64" w:rsidP="00E72D6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72D64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Сила голоса и речевое дыхание</w:t>
            </w: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64" w:rsidRPr="00E72D64" w:rsidRDefault="00E72D64" w:rsidP="00E72D6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E72D64" w:rsidRPr="00E72D64" w:rsidTr="00E72D64">
        <w:trPr>
          <w:trHeight w:val="57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64" w:rsidRPr="00E72D64" w:rsidRDefault="00E72D64" w:rsidP="00E72D6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72D64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64" w:rsidRPr="00E72D64" w:rsidRDefault="00E72D64" w:rsidP="00E72D64">
            <w:pPr>
              <w:ind w:right="2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64" w:rsidRPr="00E72D64" w:rsidRDefault="00E72D64" w:rsidP="00E72D64">
            <w:pPr>
              <w:ind w:right="2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72D64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64" w:rsidRPr="00E72D64" w:rsidRDefault="00E72D64" w:rsidP="00E72D6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72D64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Пантомима.</w:t>
            </w:r>
            <w:r w:rsidRPr="00E72D64">
              <w:rPr>
                <w:rFonts w:ascii="Times New Roman" w:eastAsia="Calibri" w:hAnsi="Times New Roman"/>
                <w:sz w:val="24"/>
                <w:szCs w:val="24"/>
                <w:lang w:val="ru-RU"/>
              </w:rPr>
              <w:tab/>
              <w:t>Игры «Муравьи», «Кактус и ива», «Пальма». Отработка сценического этюда «Обращение»</w:t>
            </w: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</w:t>
            </w:r>
            <w:r w:rsidRPr="00E72D64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(«Знакомство», «Пожелание», «Зеркало»).</w:t>
            </w: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Подготовка к театрализованному представлению ко Дню матери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64" w:rsidRPr="00E72D64" w:rsidRDefault="00E72D64" w:rsidP="00E72D6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E72D64" w:rsidRPr="00E72D64" w:rsidTr="00E72D64">
        <w:trPr>
          <w:trHeight w:val="40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64" w:rsidRPr="00E72D64" w:rsidRDefault="00E72D64" w:rsidP="00E72D64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64" w:rsidRPr="00E72D64" w:rsidRDefault="00E72D64" w:rsidP="00E72D64">
            <w:pPr>
              <w:ind w:right="2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64" w:rsidRPr="00E72D64" w:rsidRDefault="00E72D64" w:rsidP="00E72D64">
            <w:pPr>
              <w:ind w:right="2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72D64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64" w:rsidRPr="00E72D64" w:rsidRDefault="00E72D64" w:rsidP="00E72D6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Театрализованное представление для мам.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64" w:rsidRPr="00E72D64" w:rsidRDefault="00E72D64" w:rsidP="00E72D6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E72D64" w:rsidRPr="00E72D64" w:rsidTr="00E72D64">
        <w:trPr>
          <w:trHeight w:val="100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64" w:rsidRPr="00E72D64" w:rsidRDefault="00E72D64" w:rsidP="00E72D64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64" w:rsidRPr="00E72D64" w:rsidRDefault="00E72D64" w:rsidP="00E72D64">
            <w:pPr>
              <w:ind w:right="2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64" w:rsidRPr="00E72D64" w:rsidRDefault="00E72D64" w:rsidP="00E72D64">
            <w:pPr>
              <w:ind w:right="2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64" w:rsidRDefault="00E72D64" w:rsidP="00E72D64">
            <w:pPr>
              <w:tabs>
                <w:tab w:val="center" w:pos="1205"/>
                <w:tab w:val="center" w:pos="2511"/>
                <w:tab w:val="center" w:pos="4412"/>
                <w:tab w:val="center" w:pos="5939"/>
                <w:tab w:val="right" w:pos="7837"/>
              </w:tabs>
              <w:spacing w:after="32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72D64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Учимся актерскому мастерству. Учимся верить в воображаемую ситуацию.</w:t>
            </w:r>
            <w:r w:rsidRPr="00E72D64">
              <w:rPr>
                <w:rFonts w:ascii="Times New Roman" w:eastAsia="Calibri" w:hAnsi="Times New Roman"/>
                <w:sz w:val="24"/>
                <w:szCs w:val="24"/>
                <w:lang w:val="ru-RU"/>
              </w:rPr>
              <w:tab/>
              <w:t>Этюд «Одно и то же по- разному», «Угадай: что я делаю».</w:t>
            </w:r>
          </w:p>
          <w:p w:rsidR="00E72D64" w:rsidRPr="00E72D64" w:rsidRDefault="00E72D64" w:rsidP="00E72D64">
            <w:pPr>
              <w:tabs>
                <w:tab w:val="center" w:pos="1205"/>
                <w:tab w:val="center" w:pos="2511"/>
                <w:tab w:val="center" w:pos="4412"/>
                <w:tab w:val="center" w:pos="5939"/>
                <w:tab w:val="right" w:pos="7837"/>
              </w:tabs>
              <w:spacing w:after="32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 xml:space="preserve">Работа над сценарием новогодней </w:t>
            </w:r>
            <w:r w:rsidRPr="00E72D64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сказк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и</w:t>
            </w:r>
            <w:r w:rsidRPr="00E72D64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, распределение ролей.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64" w:rsidRPr="00E72D64" w:rsidRDefault="00E72D64" w:rsidP="00E72D64">
            <w:pPr>
              <w:tabs>
                <w:tab w:val="center" w:pos="1205"/>
                <w:tab w:val="center" w:pos="2511"/>
                <w:tab w:val="center" w:pos="4412"/>
                <w:tab w:val="center" w:pos="5939"/>
                <w:tab w:val="right" w:pos="7837"/>
              </w:tabs>
              <w:spacing w:after="32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E72D64" w:rsidRPr="00E72D64" w:rsidTr="00E72D64">
        <w:trPr>
          <w:trHeight w:val="55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64" w:rsidRPr="00E72D64" w:rsidRDefault="00E72D64" w:rsidP="00E72D6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14</w:t>
            </w: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,</w:t>
            </w:r>
            <w:r w:rsidRPr="00E72D64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64" w:rsidRPr="00E72D64" w:rsidRDefault="00E72D64" w:rsidP="00E72D64">
            <w:pPr>
              <w:ind w:right="2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64" w:rsidRPr="00E72D64" w:rsidRDefault="00E72D64" w:rsidP="00E72D64">
            <w:pPr>
              <w:ind w:right="2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E72D64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64" w:rsidRPr="00E72D64" w:rsidRDefault="00E72D64" w:rsidP="00E72D6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72D64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Репетиция постановки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новогодней сказки.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64" w:rsidRPr="00E72D64" w:rsidRDefault="00E72D64" w:rsidP="00E72D6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E72D64" w:rsidRPr="00E72D64" w:rsidTr="00E72D64">
        <w:trPr>
          <w:trHeight w:val="35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64" w:rsidRPr="00E72D64" w:rsidRDefault="00E72D64" w:rsidP="00E72D64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64" w:rsidRPr="00E72D64" w:rsidRDefault="00E72D64" w:rsidP="00E72D64">
            <w:pPr>
              <w:ind w:right="2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64" w:rsidRPr="00E72D64" w:rsidRDefault="00E72D64" w:rsidP="00E72D64">
            <w:pPr>
              <w:ind w:right="2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64" w:rsidRPr="00E72D64" w:rsidRDefault="00E72D64" w:rsidP="00E72D6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Новогоднее театрализованное представление.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64" w:rsidRPr="00E72D64" w:rsidRDefault="00E72D64" w:rsidP="00E72D6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E72D64" w:rsidRPr="00E72D64" w:rsidTr="00E72D64">
        <w:trPr>
          <w:trHeight w:val="32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64" w:rsidRPr="00E72D64" w:rsidRDefault="00E72D64" w:rsidP="00E72D6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64" w:rsidRPr="00E72D64" w:rsidRDefault="00E72D64" w:rsidP="00E72D64">
            <w:pPr>
              <w:ind w:right="2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64" w:rsidRPr="00E72D64" w:rsidRDefault="00E72D64" w:rsidP="00E72D64">
            <w:pPr>
              <w:ind w:right="2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E72D64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64" w:rsidRPr="00E72D64" w:rsidRDefault="00E72D64" w:rsidP="00E72D6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Театрализованное представление «Рождественская звезда»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64" w:rsidRPr="00E72D64" w:rsidRDefault="00E72D64" w:rsidP="00E72D6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E72D64" w:rsidRPr="00E72D64" w:rsidTr="00E72D64">
        <w:trPr>
          <w:trHeight w:val="56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64" w:rsidRPr="00E72D64" w:rsidRDefault="00E72D64" w:rsidP="00E72D6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64" w:rsidRPr="00E72D64" w:rsidRDefault="00E72D64" w:rsidP="00E72D64">
            <w:pPr>
              <w:ind w:right="2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64" w:rsidRPr="00E72D64" w:rsidRDefault="00E72D64" w:rsidP="00E72D64">
            <w:pPr>
              <w:ind w:right="2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64" w:rsidRDefault="00E72D64" w:rsidP="00E72D6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К </w:t>
            </w:r>
            <w:r w:rsidRPr="00E72D64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5-</w:t>
            </w:r>
            <w:r w:rsidRPr="00E72D64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лет</w:t>
            </w: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ию</w:t>
            </w:r>
            <w:r w:rsidRPr="00E72D64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со дня рождения детского писателя Э. Успенского (1937 - 2018) Чтение в лицах стихов</w:t>
            </w: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Э.Успенского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.</w:t>
            </w:r>
          </w:p>
          <w:p w:rsidR="00E72D64" w:rsidRPr="00E72D64" w:rsidRDefault="00E72D64" w:rsidP="00E72D6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72D64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Психофизический тренинг. Развитие координации. Совершенствование осанки и походки.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64" w:rsidRPr="00E72D64" w:rsidRDefault="00E72D64" w:rsidP="00E72D6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E72D64" w:rsidRPr="00E72D64" w:rsidTr="00E72D64">
        <w:trPr>
          <w:trHeight w:val="40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64" w:rsidRPr="00E72D64" w:rsidRDefault="00E72D64" w:rsidP="00E72D64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E72D64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64" w:rsidRPr="00E72D64" w:rsidRDefault="00E72D64" w:rsidP="00E72D64">
            <w:pPr>
              <w:ind w:right="2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64" w:rsidRPr="00E72D64" w:rsidRDefault="00E72D64" w:rsidP="00E72D64">
            <w:pPr>
              <w:ind w:right="2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E72D64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64" w:rsidRPr="00E72D64" w:rsidRDefault="00E72D64" w:rsidP="00E72D6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72D64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Актёрская выразительность через пластику. Элементы бессловесного действия. «Вес». «Оценка». </w:t>
            </w:r>
            <w:r w:rsidRPr="00E72D64">
              <w:rPr>
                <w:rFonts w:ascii="Times New Roman" w:eastAsia="Calibri" w:hAnsi="Times New Roman"/>
                <w:sz w:val="24"/>
                <w:szCs w:val="24"/>
              </w:rPr>
              <w:t>«</w:t>
            </w:r>
            <w:proofErr w:type="spellStart"/>
            <w:r w:rsidRPr="00E72D64">
              <w:rPr>
                <w:rFonts w:ascii="Times New Roman" w:eastAsia="Calibri" w:hAnsi="Times New Roman"/>
                <w:sz w:val="24"/>
                <w:szCs w:val="24"/>
              </w:rPr>
              <w:t>Пристройка</w:t>
            </w:r>
            <w:proofErr w:type="spellEnd"/>
            <w:r w:rsidRPr="00E72D64">
              <w:rPr>
                <w:rFonts w:ascii="Times New Roman" w:eastAsia="Calibri" w:hAnsi="Times New Roman"/>
                <w:sz w:val="24"/>
                <w:szCs w:val="24"/>
              </w:rPr>
              <w:t>».</w:t>
            </w:r>
            <w:r w:rsidRPr="00E72D64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Настроение героев. Творческий пересказ сказки.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64" w:rsidRPr="00E72D64" w:rsidRDefault="00E72D64" w:rsidP="00E72D6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E72D64" w:rsidRPr="00E72D64" w:rsidTr="00E72D64">
        <w:trPr>
          <w:trHeight w:val="40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64" w:rsidRPr="00E72D64" w:rsidRDefault="00E72D64" w:rsidP="00E72D64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E72D64">
              <w:rPr>
                <w:rFonts w:ascii="Times New Roman" w:eastAsia="Calibri" w:hAnsi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64" w:rsidRPr="00E72D64" w:rsidRDefault="00E72D64" w:rsidP="00E72D64">
            <w:pPr>
              <w:ind w:right="2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64" w:rsidRPr="00E72D64" w:rsidRDefault="00E72D64" w:rsidP="00E72D64">
            <w:pPr>
              <w:ind w:right="2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64" w:rsidRPr="00E72D64" w:rsidRDefault="00E72D64" w:rsidP="00E72D64">
            <w:pPr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</w:pPr>
            <w:r w:rsidRPr="00E72D64"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  <w:t>Виды театрального искусства.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E72D64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Опера. Балет. Мюзикл. Эстрада. Театр кукол.</w:t>
            </w: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Упражнения «маятник», «дерево на ветру», </w:t>
            </w:r>
            <w:r w:rsidRPr="00E72D64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«Петрушка» на расслабление мышц рук.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64" w:rsidRPr="00E72D64" w:rsidRDefault="00E72D64" w:rsidP="00E72D6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E72D64" w:rsidRPr="00E72D64" w:rsidTr="00E72D64">
        <w:trPr>
          <w:trHeight w:val="55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64" w:rsidRPr="00E72D64" w:rsidRDefault="00E72D64" w:rsidP="00E72D6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72D64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64" w:rsidRPr="00E72D64" w:rsidRDefault="00E72D64" w:rsidP="00E72D64">
            <w:pPr>
              <w:ind w:right="2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64" w:rsidRPr="00E72D64" w:rsidRDefault="00E72D64" w:rsidP="00E72D64">
            <w:pPr>
              <w:ind w:right="2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64" w:rsidRPr="00E72D64" w:rsidRDefault="00E72D64" w:rsidP="00E72D6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72D64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Системы воспитания актёра. Театр - искусство коллективное. Зритель, как создатель </w:t>
            </w:r>
            <w:proofErr w:type="spellStart"/>
            <w:r w:rsidRPr="00E72D64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спектакля</w:t>
            </w: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.</w:t>
            </w:r>
            <w:r w:rsidRPr="00E72D64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Театральный</w:t>
            </w:r>
            <w:proofErr w:type="spellEnd"/>
            <w:r w:rsidRPr="00E72D64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костюм, афиши.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64" w:rsidRPr="00E72D64" w:rsidRDefault="00E72D64" w:rsidP="00E72D6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E72D64" w:rsidRPr="00E72D64" w:rsidTr="00E72D64">
        <w:trPr>
          <w:trHeight w:val="55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64" w:rsidRPr="00E72D64" w:rsidRDefault="00E72D64" w:rsidP="00E72D6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72D64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64" w:rsidRPr="00E72D64" w:rsidRDefault="00E72D64" w:rsidP="00E72D64">
            <w:pPr>
              <w:ind w:right="2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64" w:rsidRPr="00E72D64" w:rsidRDefault="00E72D64" w:rsidP="00E72D64">
            <w:pPr>
              <w:ind w:right="2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64" w:rsidRPr="00E72D64" w:rsidRDefault="00E72D64" w:rsidP="00E72D6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72D64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Знакомство с костюмерной. Эскизы костюмов</w:t>
            </w: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. Театральный словарик-костюм. </w:t>
            </w:r>
            <w:r w:rsidRPr="00E72D64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Тренинг «Гномы», «Хоровод».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64" w:rsidRPr="00E72D64" w:rsidRDefault="00E72D64" w:rsidP="00E72D6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E72D64" w:rsidRPr="00E72D64" w:rsidTr="00E72D64">
        <w:trPr>
          <w:trHeight w:val="68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64" w:rsidRPr="00E72D64" w:rsidRDefault="00E72D64" w:rsidP="00E72D6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72D64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23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64" w:rsidRPr="00E72D64" w:rsidRDefault="00E72D64" w:rsidP="00E72D64">
            <w:pPr>
              <w:ind w:right="2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64" w:rsidRPr="00E72D64" w:rsidRDefault="00E72D64" w:rsidP="00E72D64">
            <w:pPr>
              <w:ind w:right="2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64" w:rsidRPr="00E72D64" w:rsidRDefault="00E72D64" w:rsidP="00E72D6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72D64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Знакомство с профессиями актер и режиссер.</w:t>
            </w: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</w:t>
            </w:r>
            <w:r w:rsidRPr="00E72D64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Главное в профессии – воображение. Работа над литературно-художественным текстом.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64" w:rsidRPr="00E72D64" w:rsidRDefault="00E72D64" w:rsidP="00E72D6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E72D64" w:rsidRPr="00E72D64" w:rsidTr="00E72D64">
        <w:trPr>
          <w:trHeight w:val="55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64" w:rsidRPr="00E72D64" w:rsidRDefault="00E72D64" w:rsidP="00E72D6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72D64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64" w:rsidRPr="00E72D64" w:rsidRDefault="00E72D64" w:rsidP="00E72D64">
            <w:pPr>
              <w:ind w:right="2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64" w:rsidRPr="00E72D64" w:rsidRDefault="00E72D64" w:rsidP="00E72D64">
            <w:pPr>
              <w:ind w:right="2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7654" w:type="dxa"/>
            <w:hideMark/>
          </w:tcPr>
          <w:p w:rsidR="00E72D64" w:rsidRPr="00E72D64" w:rsidRDefault="00E72D64" w:rsidP="00E72D64">
            <w:pPr>
              <w:spacing w:before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 </w:t>
            </w:r>
            <w:r w:rsidRPr="00E72D64">
              <w:rPr>
                <w:rFonts w:ascii="Times New Roman" w:hAnsi="Times New Roman"/>
                <w:sz w:val="24"/>
                <w:szCs w:val="24"/>
                <w:lang w:val="ru-RU"/>
              </w:rPr>
              <w:t>110-лет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ию</w:t>
            </w:r>
            <w:r w:rsidRPr="00E72D6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со дня рождения С. Михалков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а, поэта, драматурга (1913-2009). Подготовка к театрализации произведений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С.Михалкова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распре-деление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ролей.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64" w:rsidRPr="00E72D64" w:rsidRDefault="00E72D64" w:rsidP="00E72D6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E72D64" w:rsidRPr="00E72D64" w:rsidTr="00E72D64">
        <w:trPr>
          <w:trHeight w:val="40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64" w:rsidRPr="00E72D64" w:rsidRDefault="00E72D64" w:rsidP="00E72D6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72D64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25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64" w:rsidRPr="00E72D64" w:rsidRDefault="00E72D64" w:rsidP="00E72D64">
            <w:pPr>
              <w:ind w:right="2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64" w:rsidRPr="00E72D64" w:rsidRDefault="00E72D64" w:rsidP="00E72D64">
            <w:pPr>
              <w:ind w:right="2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64" w:rsidRPr="00E72D64" w:rsidRDefault="00E72D64" w:rsidP="00E72D6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Инсценировки произведений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С.Михалкова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64" w:rsidRPr="00E72D64" w:rsidRDefault="00E72D64" w:rsidP="00E72D6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E72D64" w:rsidRPr="00E72D64" w:rsidTr="00E72D64">
        <w:trPr>
          <w:trHeight w:val="56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64" w:rsidRPr="00E72D64" w:rsidRDefault="00E72D64" w:rsidP="00E72D6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72D64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26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64" w:rsidRPr="00E72D64" w:rsidRDefault="00E72D64" w:rsidP="00E72D64">
            <w:pPr>
              <w:ind w:right="2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64" w:rsidRPr="00E72D64" w:rsidRDefault="00E72D64" w:rsidP="00E72D64">
            <w:pPr>
              <w:ind w:right="2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72D64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64" w:rsidRPr="00E72D64" w:rsidRDefault="00E72D64" w:rsidP="00E72D6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К Всемирному Дню поэзии</w:t>
            </w:r>
            <w:r w:rsidRPr="00E72D64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чтение в лицах стихов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А.</w:t>
            </w:r>
            <w:r w:rsidRPr="00E72D64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Барто</w:t>
            </w:r>
            <w:proofErr w:type="spellEnd"/>
            <w:r w:rsidRPr="00E72D64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E72D64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И.Токмаково</w:t>
            </w: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й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64" w:rsidRPr="00E72D64" w:rsidRDefault="00E72D64" w:rsidP="00E72D6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E72D64" w:rsidRPr="00E72D64" w:rsidTr="00E72D64">
        <w:trPr>
          <w:trHeight w:val="56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64" w:rsidRPr="00E72D64" w:rsidRDefault="00E72D64" w:rsidP="00E72D6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72D64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64" w:rsidRPr="00E72D64" w:rsidRDefault="00E72D64" w:rsidP="00E72D64">
            <w:pPr>
              <w:ind w:right="2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64" w:rsidRPr="00E72D64" w:rsidRDefault="00E72D64" w:rsidP="00E72D64">
            <w:pPr>
              <w:ind w:right="2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D64" w:rsidRPr="00571C31" w:rsidRDefault="00571C31" w:rsidP="00E72D6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571C31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Репетиционные занятия по технике речи, мимическим и сценическим </w:t>
            </w:r>
            <w:proofErr w:type="gramStart"/>
            <w:r w:rsidRPr="00571C31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движениям.</w:t>
            </w:r>
            <w:r w:rsidR="00E72D64" w:rsidRPr="00571C31">
              <w:rPr>
                <w:rFonts w:ascii="Times New Roman" w:eastAsia="Calibri" w:hAnsi="Times New Roman"/>
                <w:sz w:val="24"/>
                <w:szCs w:val="24"/>
                <w:lang w:val="ru-RU"/>
              </w:rPr>
              <w:tab/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64" w:rsidRPr="00E72D64" w:rsidRDefault="00E72D64" w:rsidP="00E72D6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004B46" w:rsidRPr="00E72D64" w:rsidTr="002719CD">
        <w:trPr>
          <w:trHeight w:val="41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B46" w:rsidRPr="00E72D64" w:rsidRDefault="00004B46" w:rsidP="00004B46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E72D64">
              <w:rPr>
                <w:rFonts w:ascii="Times New Roman" w:eastAsia="Calibri" w:hAnsi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B46" w:rsidRPr="00E72D64" w:rsidRDefault="00004B46" w:rsidP="00004B46">
            <w:pPr>
              <w:ind w:right="2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B46" w:rsidRPr="00E72D64" w:rsidRDefault="00004B46" w:rsidP="00004B46">
            <w:pPr>
              <w:ind w:right="2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004B46" w:rsidRPr="005F4546" w:rsidRDefault="00004B46" w:rsidP="00004B4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4546">
              <w:rPr>
                <w:rFonts w:ascii="Times New Roman" w:hAnsi="Times New Roman"/>
                <w:sz w:val="24"/>
                <w:szCs w:val="24"/>
                <w:lang w:val="ru-RU"/>
              </w:rPr>
              <w:t>Чтение сценария, распределение ролей. Выразительное чтение по ролям. (Каждая группа выбирает вид спектакля и отрывок из сказки для постановки, по желанию).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B46" w:rsidRPr="00E72D64" w:rsidRDefault="00004B46" w:rsidP="00004B46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004B46" w:rsidRPr="00E72D64" w:rsidTr="00571C31">
        <w:trPr>
          <w:trHeight w:val="56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B46" w:rsidRPr="00E72D64" w:rsidRDefault="00004B46" w:rsidP="00004B46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E72D64">
              <w:rPr>
                <w:rFonts w:ascii="Times New Roman" w:eastAsia="Calibri" w:hAnsi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B46" w:rsidRPr="00E72D64" w:rsidRDefault="00004B46" w:rsidP="00004B46">
            <w:pPr>
              <w:ind w:right="2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B46" w:rsidRPr="00E72D64" w:rsidRDefault="00004B46" w:rsidP="00004B46">
            <w:pPr>
              <w:ind w:right="2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E72D64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B46" w:rsidRPr="005F4546" w:rsidRDefault="00004B46" w:rsidP="00004B46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Чтение</w:t>
            </w:r>
            <w:r w:rsidRPr="00E72D64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сценария. Распределение ролей к </w:t>
            </w: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празднику 9 мая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B46" w:rsidRPr="00571C31" w:rsidRDefault="00004B46" w:rsidP="00004B46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004B46" w:rsidRPr="00E72D64" w:rsidTr="00571C31">
        <w:trPr>
          <w:trHeight w:val="40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B46" w:rsidRPr="00E72D64" w:rsidRDefault="00004B46" w:rsidP="00004B46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E72D64">
              <w:rPr>
                <w:rFonts w:ascii="Times New Roman" w:eastAsia="Calibri" w:hAnsi="Times New Roman"/>
                <w:sz w:val="24"/>
                <w:szCs w:val="24"/>
              </w:rPr>
              <w:t xml:space="preserve">30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B46" w:rsidRPr="00E72D64" w:rsidRDefault="00004B46" w:rsidP="00004B46">
            <w:pPr>
              <w:ind w:right="2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B46" w:rsidRPr="00E72D64" w:rsidRDefault="00004B46" w:rsidP="00004B46">
            <w:pPr>
              <w:ind w:right="2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E72D64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B46" w:rsidRPr="00004B46" w:rsidRDefault="00004B46" w:rsidP="00004B46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Театрализованное представление к 9 мая.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B46" w:rsidRPr="00571C31" w:rsidRDefault="00004B46" w:rsidP="00004B46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004B46" w:rsidRPr="00E72D64" w:rsidTr="00571C31">
        <w:trPr>
          <w:trHeight w:val="40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B46" w:rsidRPr="00E72D64" w:rsidRDefault="00004B46" w:rsidP="00004B46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E72D64">
              <w:rPr>
                <w:rFonts w:ascii="Times New Roman" w:eastAsia="Calibri" w:hAnsi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B46" w:rsidRPr="00E72D64" w:rsidRDefault="00004B46" w:rsidP="00004B46">
            <w:pPr>
              <w:ind w:right="2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B46" w:rsidRPr="00E72D64" w:rsidRDefault="00004B46" w:rsidP="00004B46">
            <w:pPr>
              <w:ind w:right="2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B46" w:rsidRPr="00E72D64" w:rsidRDefault="00004B46" w:rsidP="00004B46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72D64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Отработка ролей. Работа над мимикой при диалоге, логическим ударением.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B46" w:rsidRPr="00E72D64" w:rsidRDefault="00004B46" w:rsidP="00004B46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004B46" w:rsidRPr="00E72D64" w:rsidTr="00E72D64">
        <w:trPr>
          <w:trHeight w:val="40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B46" w:rsidRPr="00E72D64" w:rsidRDefault="00004B46" w:rsidP="00004B46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E72D64">
              <w:rPr>
                <w:rFonts w:ascii="Times New Roman" w:eastAsia="Calibri" w:hAnsi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B46" w:rsidRPr="00E72D64" w:rsidRDefault="00004B46" w:rsidP="00004B46">
            <w:pPr>
              <w:ind w:right="2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B46" w:rsidRPr="00E72D64" w:rsidRDefault="00004B46" w:rsidP="00004B46">
            <w:pPr>
              <w:ind w:right="2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E72D64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B46" w:rsidRPr="00571C31" w:rsidRDefault="00004B46" w:rsidP="00004B46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571C31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 xml:space="preserve">Подведение итогов. 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Показ любимых инсценировок.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B46" w:rsidRPr="00571C31" w:rsidRDefault="00004B46" w:rsidP="00004B46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</w:t>
            </w:r>
          </w:p>
        </w:tc>
      </w:tr>
    </w:tbl>
    <w:p w:rsidR="00E72D64" w:rsidRDefault="00E72D64">
      <w:pPr>
        <w:rPr>
          <w:sz w:val="32"/>
        </w:rPr>
      </w:pPr>
    </w:p>
    <w:sectPr w:rsidR="00E72D64" w:rsidSect="00961F9E">
      <w:pgSz w:w="11906" w:h="16838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D7FCB"/>
    <w:multiLevelType w:val="hybridMultilevel"/>
    <w:tmpl w:val="C17C6C42"/>
    <w:lvl w:ilvl="0" w:tplc="04190001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1" w15:restartNumberingAfterBreak="0">
    <w:nsid w:val="4D156EF3"/>
    <w:multiLevelType w:val="multilevel"/>
    <w:tmpl w:val="6B54FF3C"/>
    <w:lvl w:ilvl="0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990705"/>
    <w:multiLevelType w:val="hybridMultilevel"/>
    <w:tmpl w:val="06BA57D4"/>
    <w:lvl w:ilvl="0" w:tplc="9EE671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B615422"/>
    <w:multiLevelType w:val="hybridMultilevel"/>
    <w:tmpl w:val="7F7AEC44"/>
    <w:lvl w:ilvl="0" w:tplc="04190001">
      <w:start w:val="1"/>
      <w:numFmt w:val="bullet"/>
      <w:lvlText w:val=""/>
      <w:lvlJc w:val="left"/>
      <w:pPr>
        <w:tabs>
          <w:tab w:val="num" w:pos="880"/>
        </w:tabs>
        <w:ind w:left="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00"/>
        </w:tabs>
        <w:ind w:left="16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20"/>
        </w:tabs>
        <w:ind w:left="2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40"/>
        </w:tabs>
        <w:ind w:left="3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60"/>
        </w:tabs>
        <w:ind w:left="37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80"/>
        </w:tabs>
        <w:ind w:left="4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00"/>
        </w:tabs>
        <w:ind w:left="5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20"/>
        </w:tabs>
        <w:ind w:left="59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40"/>
        </w:tabs>
        <w:ind w:left="6640" w:hanging="360"/>
      </w:pPr>
      <w:rPr>
        <w:rFonts w:ascii="Wingdings" w:hAnsi="Wingdings" w:hint="default"/>
      </w:rPr>
    </w:lvl>
  </w:abstractNum>
  <w:abstractNum w:abstractNumId="4" w15:restartNumberingAfterBreak="0">
    <w:nsid w:val="6F642175"/>
    <w:multiLevelType w:val="hybridMultilevel"/>
    <w:tmpl w:val="CA3269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8FE"/>
    <w:rsid w:val="00000D91"/>
    <w:rsid w:val="00004B46"/>
    <w:rsid w:val="00065AAF"/>
    <w:rsid w:val="000777F9"/>
    <w:rsid w:val="000962C5"/>
    <w:rsid w:val="000B7FAD"/>
    <w:rsid w:val="00172350"/>
    <w:rsid w:val="002355B6"/>
    <w:rsid w:val="002916AF"/>
    <w:rsid w:val="002D0DD3"/>
    <w:rsid w:val="00543138"/>
    <w:rsid w:val="00571C31"/>
    <w:rsid w:val="005F4546"/>
    <w:rsid w:val="005F6950"/>
    <w:rsid w:val="0075714A"/>
    <w:rsid w:val="00772A78"/>
    <w:rsid w:val="007B3603"/>
    <w:rsid w:val="00816D32"/>
    <w:rsid w:val="00961F9E"/>
    <w:rsid w:val="00B574E8"/>
    <w:rsid w:val="00B738B8"/>
    <w:rsid w:val="00C1581F"/>
    <w:rsid w:val="00DB28FE"/>
    <w:rsid w:val="00DB6461"/>
    <w:rsid w:val="00DC6287"/>
    <w:rsid w:val="00E72D64"/>
    <w:rsid w:val="00ED34CE"/>
    <w:rsid w:val="00ED3712"/>
    <w:rsid w:val="00ED6E57"/>
    <w:rsid w:val="00F14B0C"/>
    <w:rsid w:val="00F919E8"/>
    <w:rsid w:val="00FE1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5F8B05-F89D-44BA-AD2B-F524C32F8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8">
    <w:name w:val="Emphasis"/>
    <w:basedOn w:val="a0"/>
    <w:uiPriority w:val="20"/>
    <w:qFormat/>
    <w:rPr>
      <w:i/>
      <w:iCs/>
    </w:rPr>
  </w:style>
  <w:style w:type="character" w:styleId="a9">
    <w:name w:val="Intense Emphasis"/>
    <w:basedOn w:val="a0"/>
    <w:uiPriority w:val="21"/>
    <w:qFormat/>
    <w:rPr>
      <w:b/>
      <w:bCs/>
      <w:i/>
      <w:iCs/>
      <w:color w:val="4F81BD" w:themeColor="accent1"/>
    </w:rPr>
  </w:style>
  <w:style w:type="character" w:styleId="aa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Pr>
      <w:b/>
      <w:bCs/>
      <w:i/>
      <w:iCs/>
      <w:color w:val="4F81BD" w:themeColor="accent1"/>
    </w:rPr>
  </w:style>
  <w:style w:type="character" w:styleId="ad">
    <w:name w:val="Subtle Reference"/>
    <w:basedOn w:val="a0"/>
    <w:uiPriority w:val="31"/>
    <w:qFormat/>
    <w:rPr>
      <w:smallCaps/>
      <w:color w:val="C0504D" w:themeColor="accent2"/>
      <w:u w:val="single"/>
    </w:rPr>
  </w:style>
  <w:style w:type="character" w:styleId="ae">
    <w:name w:val="Intense Reference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">
    <w:name w:val="Book Title"/>
    <w:basedOn w:val="a0"/>
    <w:uiPriority w:val="33"/>
    <w:qFormat/>
    <w:rPr>
      <w:b/>
      <w:bCs/>
      <w:smallCaps/>
      <w:spacing w:val="5"/>
    </w:rPr>
  </w:style>
  <w:style w:type="paragraph" w:styleId="af0">
    <w:name w:val="List Paragraph"/>
    <w:basedOn w:val="a"/>
    <w:uiPriority w:val="34"/>
    <w:qFormat/>
    <w:pPr>
      <w:ind w:left="720"/>
      <w:contextualSpacing/>
    </w:pPr>
  </w:style>
  <w:style w:type="character" w:styleId="af1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2">
    <w:name w:val="FollowedHyperlink"/>
    <w:basedOn w:val="a0"/>
    <w:uiPriority w:val="99"/>
    <w:unhideWhenUsed/>
    <w:rPr>
      <w:color w:val="800080" w:themeColor="followedHyperlink"/>
      <w:u w:val="single"/>
    </w:rPr>
  </w:style>
  <w:style w:type="table" w:customStyle="1" w:styleId="TableGrid1">
    <w:name w:val="TableGrid1"/>
    <w:rsid w:val="00E72D64"/>
    <w:pPr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1049\Word%202010%20l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 2010 look</Template>
  <TotalTime>421</TotalTime>
  <Pages>7</Pages>
  <Words>1971</Words>
  <Characters>11240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2022-08-06T00:31:00Z</dcterms:created>
  <dcterms:modified xsi:type="dcterms:W3CDTF">2022-08-07T20:02:00Z</dcterms:modified>
</cp:coreProperties>
</file>